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70849" w14:textId="4BC6B57A" w:rsidR="00F44090" w:rsidRDefault="00E13669" w:rsidP="003951F7">
      <w:bookmarkStart w:id="0" w:name="_GoBack"/>
      <w:bookmarkEnd w:id="0"/>
      <w:r>
        <w:rPr>
          <w:noProof/>
          <w:lang w:eastAsia="en-US"/>
        </w:rPr>
        <mc:AlternateContent>
          <mc:Choice Requires="wps">
            <w:drawing>
              <wp:anchor distT="0" distB="0" distL="114300" distR="114300" simplePos="0" relativeHeight="251661312" behindDoc="0" locked="0" layoutInCell="1" allowOverlap="1" wp14:anchorId="049C7956" wp14:editId="101820B7">
                <wp:simplePos x="0" y="0"/>
                <wp:positionH relativeFrom="page">
                  <wp:posOffset>685800</wp:posOffset>
                </wp:positionH>
                <wp:positionV relativeFrom="page">
                  <wp:posOffset>914400</wp:posOffset>
                </wp:positionV>
                <wp:extent cx="6400800" cy="1032933"/>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6400800" cy="10329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68242DA4" w14:textId="10D7169A" w:rsidR="00BF7F0F" w:rsidRPr="00CE7D1C" w:rsidRDefault="00CF3554" w:rsidP="00A81031">
                            <w:pPr>
                              <w:pStyle w:val="TitleHeadline"/>
                            </w:pPr>
                            <w:r>
                              <w:t>Title</w:t>
                            </w:r>
                            <w:r w:rsidR="00BF7F0F">
                              <w:t xml:space="preserve"> Head</w:t>
                            </w:r>
                            <w:r>
                              <w:t>line</w:t>
                            </w:r>
                            <w:r w:rsidR="00BF7F0F">
                              <w:t xml:space="preserve"> style, p</w:t>
                            </w:r>
                            <w:r w:rsidR="00697675">
                              <w:t xml:space="preserve">roin at </w:t>
                            </w:r>
                            <w:r w:rsidR="00BB3B63">
                              <w:t>h</w:t>
                            </w:r>
                            <w:r w:rsidR="00697675">
                              <w:t>eros nonden</w:t>
                            </w:r>
                            <w:r w:rsidR="00BB3B63">
                              <w:t>e</w:t>
                            </w:r>
                            <w:r w:rsidR="00BF7F0F" w:rsidRPr="00CE7D1C">
                              <w:t>ros adipiscing mollis</w:t>
                            </w:r>
                            <w:r>
                              <w:t>.</w:t>
                            </w:r>
                            <w:r w:rsidR="00BF7F0F" w:rsidRPr="00CE7D1C">
                              <w:t xml:space="preserve"> </w:t>
                            </w:r>
                          </w:p>
                          <w:p w14:paraId="5ED42A23" w14:textId="77777777" w:rsidR="002836F6" w:rsidRDefault="002836F6" w:rsidP="002836F6">
                            <w:pPr>
                              <w:pStyle w:val="BodyCopy"/>
                            </w:pPr>
                          </w:p>
                          <w:p w14:paraId="159A44FB" w14:textId="77777777" w:rsidR="00BF7F0F" w:rsidRDefault="00BF7F0F" w:rsidP="00BF7F0F">
                            <w:pPr>
                              <w:pStyle w:val="BodyCopy"/>
                            </w:pPr>
                            <w:r>
                              <w:t xml:space="preserve">Body copy style, Sodolor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5A5515D1" w14:textId="77777777" w:rsidR="00BF7F0F" w:rsidRDefault="00BF7F0F" w:rsidP="00BF7F0F"/>
                          <w:p w14:paraId="0D32DB74" w14:textId="77777777" w:rsidR="00BF7F0F" w:rsidRPr="005C13AE" w:rsidRDefault="00BF7F0F" w:rsidP="00BF7F0F">
                            <w:pPr>
                              <w:pStyle w:val="Subheads"/>
                            </w:pPr>
                            <w:r>
                              <w:t>Subheads style, sp</w:t>
                            </w:r>
                            <w:r w:rsidRPr="00CE7D1C">
                              <w:t>onec semper turpis sed diam.</w:t>
                            </w:r>
                          </w:p>
                          <w:p w14:paraId="7319B386" w14:textId="77777777" w:rsidR="00BF7F0F" w:rsidRDefault="00BF7F0F" w:rsidP="00BF7F0F">
                            <w:pPr>
                              <w:pStyle w:val="BodyCopy"/>
                            </w:pPr>
                            <w:r>
                              <w:t>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sed diam nonumy eirmod</w:t>
                            </w:r>
                          </w:p>
                          <w:p w14:paraId="16DD28B0" w14:textId="77777777" w:rsidR="00BF7F0F" w:rsidRDefault="00BF7F0F" w:rsidP="00BF7F0F">
                            <w:pPr>
                              <w:pStyle w:val="BodyCopy"/>
                            </w:pPr>
                          </w:p>
                          <w:p w14:paraId="5835D8B4" w14:textId="77777777" w:rsidR="00BF7F0F" w:rsidRPr="005C13AE" w:rsidRDefault="00BF7F0F" w:rsidP="00BF7F0F">
                            <w:pPr>
                              <w:pStyle w:val="Subheads"/>
                            </w:pPr>
                            <w:r>
                              <w:t>Subheads style, spoemper durpis can</w:t>
                            </w:r>
                            <w:r w:rsidRPr="00CE7D1C">
                              <w:t xml:space="preserve"> diam</w:t>
                            </w:r>
                            <w:r>
                              <w:t>er</w:t>
                            </w:r>
                            <w:r w:rsidRPr="00CE7D1C">
                              <w:t>.</w:t>
                            </w:r>
                          </w:p>
                          <w:p w14:paraId="24C7563F" w14:textId="77777777" w:rsidR="00BF7F0F" w:rsidRDefault="00BF7F0F" w:rsidP="00BF7F0F">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6B4AD98F" w14:textId="77777777" w:rsidR="00BF7F0F" w:rsidRDefault="00BF7F0F" w:rsidP="00BF7F0F">
                            <w:pPr>
                              <w:pStyle w:val="BodyCopy"/>
                            </w:pPr>
                          </w:p>
                          <w:p w14:paraId="3189222F" w14:textId="77777777" w:rsidR="00BF7F0F" w:rsidRPr="00CE7D1C" w:rsidRDefault="00BF7F0F" w:rsidP="00BF7F0F">
                            <w:pPr>
                              <w:pStyle w:val="Subheads"/>
                            </w:pPr>
                            <w:r>
                              <w:t>Subheads style -</w:t>
                            </w:r>
                            <w:r w:rsidRPr="00CE7D1C">
                              <w:t xml:space="preserve"> </w:t>
                            </w:r>
                            <w:r>
                              <w:t>d</w:t>
                            </w:r>
                            <w:r w:rsidRPr="00CE7D1C">
                              <w:t xml:space="preserve">eros non </w:t>
                            </w:r>
                            <w:r>
                              <w:t>d</w:t>
                            </w:r>
                            <w:r w:rsidRPr="00CE7D1C">
                              <w:t xml:space="preserve">eros adipiscing mollis. Donec semper turpis sed diam. </w:t>
                            </w:r>
                          </w:p>
                          <w:p w14:paraId="3AFD565A" w14:textId="77777777" w:rsidR="00624CA3" w:rsidRDefault="00BF7F0F" w:rsidP="00BF7F0F">
                            <w:pPr>
                              <w:pStyle w:val="BodyCopy"/>
                            </w:pPr>
                            <w:r w:rsidRPr="0081665C">
                              <w:t>Ut vitae enim eu est vehicula gravida. Morbi ipsum ipsum, porta nec, tempor id, auctor vitae, purus. Pellentesque neque. Nulla luctus erat vitae libero.</w:t>
                            </w:r>
                          </w:p>
                          <w:p w14:paraId="6194E9A7" w14:textId="77777777" w:rsidR="00624CA3" w:rsidRDefault="00624CA3" w:rsidP="00BF7F0F">
                            <w:pPr>
                              <w:pStyle w:val="BodyCopy"/>
                            </w:pPr>
                          </w:p>
                          <w:p w14:paraId="6C9AB141" w14:textId="77777777" w:rsidR="00624CA3" w:rsidRDefault="00624CA3" w:rsidP="00624CA3">
                            <w:pPr>
                              <w:pStyle w:val="HighlightText"/>
                            </w:pPr>
                            <w:r>
                              <w:t xml:space="preserve">Highlighted text style, </w:t>
                            </w:r>
                            <w:r w:rsidRPr="003400C0">
                              <w:t>ivamus luctus elit sit amet mi. Phasellus pellentesque, erat eget elementum volutpat, dolor nisl porta neque, vitae sodales ipsum</w:t>
                            </w:r>
                            <w:r>
                              <w:t xml:space="preserve"> </w:t>
                            </w:r>
                            <w:r w:rsidRPr="003400C0">
                              <w:t>nibh in ligula. Maecenas mattis pulvinar diamurabitur sed leo.</w:t>
                            </w:r>
                          </w:p>
                          <w:p w14:paraId="7670F02C" w14:textId="058EFD08" w:rsidR="008415CB" w:rsidRDefault="00BF7F0F" w:rsidP="00BF7F0F">
                            <w:pPr>
                              <w:pStyle w:val="BodyCopy"/>
                            </w:pPr>
                            <w:r w:rsidRPr="0081665C">
                              <w:t xml:space="preserve"> </w:t>
                            </w:r>
                          </w:p>
                          <w:p w14:paraId="73A6CC14" w14:textId="77777777" w:rsidR="00BB3B63" w:rsidRDefault="00BF7F0F" w:rsidP="008415CB">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p>
                          <w:p w14:paraId="722D4C72" w14:textId="77777777" w:rsidR="00BB3B63" w:rsidRDefault="00BB3B63" w:rsidP="008415CB">
                            <w:pPr>
                              <w:pStyle w:val="BodyCopy"/>
                            </w:pPr>
                          </w:p>
                          <w:p w14:paraId="4EDAB6A3" w14:textId="77777777" w:rsidR="00BB3B63" w:rsidRDefault="00BF7F0F" w:rsidP="008415CB">
                            <w:pPr>
                              <w:pStyle w:val="BodyCopy"/>
                            </w:pPr>
                            <w:r>
                              <w:t>At vero eos et accusam et justo duo dolores et ea rebum. Stet clita kasd gubergren, no sea takimata sanctus est Lorem ipsum dolor sit amet.</w:t>
                            </w:r>
                            <w:r w:rsidR="008415CB">
                              <w:t xml:space="preserve"> </w:t>
                            </w:r>
                            <w:r>
                              <w:t xml:space="preserve">Lorem ipsum dolor sit amet, consetetur sadipscing elitr, sed diam nonumy eirmod tempor invidunt ut labore et dolore magna aliquyam erat, sed diam voluptua. At vero eos et accusam et justo duo dolores et ea rebum. </w:t>
                            </w:r>
                          </w:p>
                          <w:p w14:paraId="2C011E59" w14:textId="77777777" w:rsidR="00BB3B63" w:rsidRDefault="00BB3B63" w:rsidP="008415CB">
                            <w:pPr>
                              <w:pStyle w:val="BodyCopy"/>
                            </w:pPr>
                          </w:p>
                          <w:p w14:paraId="0BFC94F3" w14:textId="379D638E" w:rsidR="008415CB" w:rsidRDefault="00BF7F0F" w:rsidP="008415CB">
                            <w:pPr>
                              <w:pStyle w:val="BodyCopy"/>
                            </w:pPr>
                            <w:r>
                              <w:t>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estimate</w:t>
                            </w:r>
                            <w:r w:rsidR="002B73E1">
                              <w:t>.</w:t>
                            </w:r>
                          </w:p>
                          <w:p w14:paraId="2D74A7F4" w14:textId="5F1879A2" w:rsidR="008415CB" w:rsidRDefault="008415CB" w:rsidP="008415CB">
                            <w:pPr>
                              <w:pStyle w:val="BodyCopy"/>
                            </w:pPr>
                          </w:p>
                          <w:p w14:paraId="6F5BFAA7" w14:textId="77777777" w:rsidR="008415CB" w:rsidRDefault="008415CB" w:rsidP="008415CB">
                            <w:pPr>
                              <w:pStyle w:val="Bulletedtext"/>
                            </w:pPr>
                            <w:r>
                              <w:t xml:space="preserve">Bulleted text style - </w:t>
                            </w:r>
                            <w:r w:rsidRPr="004061D8">
                              <w:t xml:space="preserve">Suspendisse sagittis ante a urna. </w:t>
                            </w:r>
                          </w:p>
                          <w:p w14:paraId="36ABCFA8" w14:textId="77777777" w:rsidR="008415CB" w:rsidRDefault="008415CB" w:rsidP="008415CB">
                            <w:pPr>
                              <w:pStyle w:val="Bulletedtext"/>
                            </w:pPr>
                            <w:r w:rsidRPr="004061D8">
                              <w:t xml:space="preserve">Morbi a est quis orci consequat rutrum. </w:t>
                            </w:r>
                          </w:p>
                          <w:p w14:paraId="784A2496" w14:textId="77777777" w:rsidR="008415CB" w:rsidRPr="00CE7D1C" w:rsidRDefault="008415CB" w:rsidP="008415CB">
                            <w:pPr>
                              <w:pStyle w:val="Bulletedtext"/>
                            </w:pPr>
                            <w:r w:rsidRPr="00CE7D1C">
                              <w:t xml:space="preserve">Proin at eros non eros adipiscing mollis. Donec semper turpis sed diam. </w:t>
                            </w:r>
                          </w:p>
                          <w:p w14:paraId="00C14D02" w14:textId="2B20E4F9" w:rsidR="002B73E1" w:rsidRPr="002B73E1" w:rsidRDefault="008415CB" w:rsidP="002B73E1">
                            <w:pPr>
                              <w:pStyle w:val="Bulletedtext"/>
                              <w:rPr>
                                <w:i/>
                              </w:rPr>
                            </w:pPr>
                            <w:r w:rsidRPr="00486356">
                              <w:rPr>
                                <w:i/>
                              </w:rPr>
                              <w:t>Sed consequat ligula nec tortor. Integer eget sem. Ut vitae enim eu est vehicula gravida.</w:t>
                            </w:r>
                          </w:p>
                          <w:p w14:paraId="27FCE246" w14:textId="77777777" w:rsidR="002B73E1" w:rsidRDefault="002B73E1" w:rsidP="00BF7F0F">
                            <w:pPr>
                              <w:pStyle w:val="BodyCopy"/>
                            </w:pPr>
                          </w:p>
                          <w:p w14:paraId="6D092B7E" w14:textId="77777777" w:rsidR="00BF7F0F" w:rsidRDefault="00BF7F0F" w:rsidP="00BF7F0F">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13D67823" w14:textId="77777777" w:rsidR="00BF7F0F" w:rsidRDefault="00BF7F0F" w:rsidP="00BF7F0F">
                            <w:pPr>
                              <w:pStyle w:val="BodyCopy"/>
                            </w:pPr>
                          </w:p>
                          <w:p w14:paraId="25CB97D4" w14:textId="77777777" w:rsidR="00BF7F0F" w:rsidRDefault="00BF7F0F" w:rsidP="00BF7F0F">
                            <w:pPr>
                              <w:pStyle w:val="BodyCopy"/>
                            </w:pPr>
                            <w:r>
                              <w:t xml:space="preserve">Sodolor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0E8C73F0" w14:textId="77777777" w:rsidR="00BF7F0F" w:rsidRDefault="00BF7F0F" w:rsidP="00BF7F0F">
                            <w:pPr>
                              <w:pStyle w:val="BodyCopy"/>
                            </w:pPr>
                          </w:p>
                          <w:p w14:paraId="3D488273" w14:textId="77777777" w:rsidR="00BF7F0F" w:rsidRDefault="00BF7F0F" w:rsidP="00BF7F0F">
                            <w:pPr>
                              <w:pStyle w:val="BodyCopy"/>
                            </w:pPr>
                            <w:r>
                              <w:t xml:space="preserve">Stet clita kasd gubergren, no sea takimata sanctus est Dinvidunt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21C13B76" w14:textId="77777777" w:rsidR="00BF7F0F" w:rsidRDefault="00BF7F0F" w:rsidP="00BF7F0F">
                            <w:pPr>
                              <w:pStyle w:val="BodyCopy"/>
                            </w:pPr>
                          </w:p>
                          <w:p w14:paraId="0D12F4DD" w14:textId="77777777" w:rsidR="00BF7F0F" w:rsidRDefault="00BF7F0F" w:rsidP="00BF7F0F">
                            <w:pPr>
                              <w:pStyle w:val="BodyCopy"/>
                            </w:pPr>
                            <w: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Stet clita kasd gubergren, no sea takimata sanctus est Lorem ipsum dolor sit amet.</w:t>
                            </w:r>
                          </w:p>
                          <w:p w14:paraId="3D6EA17C" w14:textId="77777777" w:rsidR="00BF7F0F" w:rsidRPr="006924C3" w:rsidRDefault="00BF7F0F" w:rsidP="00BF7F0F">
                            <w:pPr>
                              <w:pStyle w:val="BodyCopy"/>
                              <w:rPr>
                                <w:i/>
                                <w:iCs/>
                              </w:rPr>
                            </w:pPr>
                          </w:p>
                          <w:p w14:paraId="27F3E588" w14:textId="77777777" w:rsidR="00BF7F0F" w:rsidRDefault="00BF7F0F"/>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C7956" id="_x0000_t202" coordsize="21600,21600" o:spt="202" path="m0,0l0,21600,21600,21600,21600,0xe">
                <v:stroke joinstyle="miter"/>
                <v:path gradientshapeok="t" o:connecttype="rect"/>
              </v:shapetype>
              <v:shape id="Text Box 21" o:spid="_x0000_s1026" type="#_x0000_t202" style="position:absolute;margin-left:54pt;margin-top:1in;width:7in;height:8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" filled="f" stroked="f">
                <v:textbox inset="0,,0">
                  <w:txbxContent>
                    <w:p w14:paraId="68242DA4" w14:textId="10D7169A" w:rsidR="00BF7F0F" w:rsidRPr="00CE7D1C" w:rsidRDefault="00CF3554" w:rsidP="00A81031">
                      <w:pPr>
                        <w:pStyle w:val="TitleHeadline"/>
                      </w:pPr>
                      <w:r>
                        <w:t>Title</w:t>
                      </w:r>
                      <w:r w:rsidR="00BF7F0F">
                        <w:t xml:space="preserve"> Head</w:t>
                      </w:r>
                      <w:r>
                        <w:t>line</w:t>
                      </w:r>
                      <w:r w:rsidR="00BF7F0F">
                        <w:t xml:space="preserve"> style, p</w:t>
                      </w:r>
                      <w:r w:rsidR="00697675">
                        <w:t xml:space="preserve">roin at </w:t>
                      </w:r>
                      <w:r w:rsidR="00BB3B63">
                        <w:t>h</w:t>
                      </w:r>
                      <w:r w:rsidR="00697675">
                        <w:t>eros nonden</w:t>
                      </w:r>
                      <w:r w:rsidR="00BB3B63">
                        <w:t>e</w:t>
                      </w:r>
                      <w:r w:rsidR="00BF7F0F" w:rsidRPr="00CE7D1C">
                        <w:t>ros adipiscing mollis</w:t>
                      </w:r>
                      <w:r>
                        <w:t>.</w:t>
                      </w:r>
                      <w:r w:rsidR="00BF7F0F" w:rsidRPr="00CE7D1C">
                        <w:t xml:space="preserve"> </w:t>
                      </w:r>
                    </w:p>
                    <w:p w14:paraId="5ED42A23" w14:textId="77777777" w:rsidR="002836F6" w:rsidRDefault="002836F6" w:rsidP="002836F6">
                      <w:pPr>
                        <w:pStyle w:val="BodyCopy"/>
                      </w:pPr>
                    </w:p>
                    <w:p w14:paraId="159A44FB" w14:textId="77777777" w:rsidR="00BF7F0F" w:rsidRDefault="00BF7F0F" w:rsidP="00BF7F0F">
                      <w:pPr>
                        <w:pStyle w:val="BodyCopy"/>
                      </w:pPr>
                      <w:r>
                        <w:t xml:space="preserve">Body copy style, Sodolor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5A5515D1" w14:textId="77777777" w:rsidR="00BF7F0F" w:rsidRDefault="00BF7F0F" w:rsidP="00BF7F0F"/>
                    <w:p w14:paraId="0D32DB74" w14:textId="77777777" w:rsidR="00BF7F0F" w:rsidRPr="005C13AE" w:rsidRDefault="00BF7F0F" w:rsidP="00BF7F0F">
                      <w:pPr>
                        <w:pStyle w:val="Subheads"/>
                      </w:pPr>
                      <w:r>
                        <w:t>Subheads style, sp</w:t>
                      </w:r>
                      <w:r w:rsidRPr="00CE7D1C">
                        <w:t>onec semper turpis sed diam.</w:t>
                      </w:r>
                    </w:p>
                    <w:p w14:paraId="7319B386" w14:textId="77777777" w:rsidR="00BF7F0F" w:rsidRDefault="00BF7F0F" w:rsidP="00BF7F0F">
                      <w:pPr>
                        <w:pStyle w:val="BodyCopy"/>
                      </w:pPr>
                      <w:r>
                        <w:t>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sed diam nonumy eirmod</w:t>
                      </w:r>
                    </w:p>
                    <w:p w14:paraId="16DD28B0" w14:textId="77777777" w:rsidR="00BF7F0F" w:rsidRDefault="00BF7F0F" w:rsidP="00BF7F0F">
                      <w:pPr>
                        <w:pStyle w:val="BodyCopy"/>
                      </w:pPr>
                    </w:p>
                    <w:p w14:paraId="5835D8B4" w14:textId="77777777" w:rsidR="00BF7F0F" w:rsidRPr="005C13AE" w:rsidRDefault="00BF7F0F" w:rsidP="00BF7F0F">
                      <w:pPr>
                        <w:pStyle w:val="Subheads"/>
                      </w:pPr>
                      <w:r>
                        <w:t>Subheads style, spoemper durpis can</w:t>
                      </w:r>
                      <w:r w:rsidRPr="00CE7D1C">
                        <w:t xml:space="preserve"> diam</w:t>
                      </w:r>
                      <w:r>
                        <w:t>er</w:t>
                      </w:r>
                      <w:r w:rsidRPr="00CE7D1C">
                        <w:t>.</w:t>
                      </w:r>
                    </w:p>
                    <w:p w14:paraId="24C7563F" w14:textId="77777777" w:rsidR="00BF7F0F" w:rsidRDefault="00BF7F0F" w:rsidP="00BF7F0F">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6B4AD98F" w14:textId="77777777" w:rsidR="00BF7F0F" w:rsidRDefault="00BF7F0F" w:rsidP="00BF7F0F">
                      <w:pPr>
                        <w:pStyle w:val="BodyCopy"/>
                      </w:pPr>
                    </w:p>
                    <w:p w14:paraId="3189222F" w14:textId="77777777" w:rsidR="00BF7F0F" w:rsidRPr="00CE7D1C" w:rsidRDefault="00BF7F0F" w:rsidP="00BF7F0F">
                      <w:pPr>
                        <w:pStyle w:val="Subheads"/>
                      </w:pPr>
                      <w:r>
                        <w:t>Subheads style -</w:t>
                      </w:r>
                      <w:r w:rsidRPr="00CE7D1C">
                        <w:t xml:space="preserve"> </w:t>
                      </w:r>
                      <w:r>
                        <w:t>d</w:t>
                      </w:r>
                      <w:r w:rsidRPr="00CE7D1C">
                        <w:t xml:space="preserve">eros non </w:t>
                      </w:r>
                      <w:r>
                        <w:t>d</w:t>
                      </w:r>
                      <w:r w:rsidRPr="00CE7D1C">
                        <w:t xml:space="preserve">eros adipiscing mollis. Donec semper turpis sed diam. </w:t>
                      </w:r>
                    </w:p>
                    <w:p w14:paraId="3AFD565A" w14:textId="77777777" w:rsidR="00624CA3" w:rsidRDefault="00BF7F0F" w:rsidP="00BF7F0F">
                      <w:pPr>
                        <w:pStyle w:val="BodyCopy"/>
                      </w:pPr>
                      <w:r w:rsidRPr="0081665C">
                        <w:t>Ut vitae enim eu est vehicula gravida. Morbi ipsum ipsum, porta nec, tempor id, auctor vitae, purus. Pellentesque neque. Nulla luctus erat vitae libero.</w:t>
                      </w:r>
                    </w:p>
                    <w:p w14:paraId="6194E9A7" w14:textId="77777777" w:rsidR="00624CA3" w:rsidRDefault="00624CA3" w:rsidP="00BF7F0F">
                      <w:pPr>
                        <w:pStyle w:val="BodyCopy"/>
                      </w:pPr>
                    </w:p>
                    <w:p w14:paraId="6C9AB141" w14:textId="77777777" w:rsidR="00624CA3" w:rsidRDefault="00624CA3" w:rsidP="00624CA3">
                      <w:pPr>
                        <w:pStyle w:val="HighlightText"/>
                      </w:pPr>
                      <w:r>
                        <w:t xml:space="preserve">Highlighted text style, </w:t>
                      </w:r>
                      <w:r w:rsidRPr="003400C0">
                        <w:t>ivamus luctus elit sit amet mi. Phasellus pellentesque, erat eget elementum volutpat, dolor nisl porta neque, vitae sodales ipsum</w:t>
                      </w:r>
                      <w:r>
                        <w:t xml:space="preserve"> </w:t>
                      </w:r>
                      <w:r w:rsidRPr="003400C0">
                        <w:t>nibh in ligula. Maecenas mattis pulvinar diamurabitur sed leo.</w:t>
                      </w:r>
                    </w:p>
                    <w:p w14:paraId="7670F02C" w14:textId="058EFD08" w:rsidR="008415CB" w:rsidRDefault="00BF7F0F" w:rsidP="00BF7F0F">
                      <w:pPr>
                        <w:pStyle w:val="BodyCopy"/>
                      </w:pPr>
                      <w:r w:rsidRPr="0081665C">
                        <w:t xml:space="preserve"> </w:t>
                      </w:r>
                    </w:p>
                    <w:p w14:paraId="73A6CC14" w14:textId="77777777" w:rsidR="00BB3B63" w:rsidRDefault="00BF7F0F" w:rsidP="008415CB">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p>
                    <w:p w14:paraId="722D4C72" w14:textId="77777777" w:rsidR="00BB3B63" w:rsidRDefault="00BB3B63" w:rsidP="008415CB">
                      <w:pPr>
                        <w:pStyle w:val="BodyCopy"/>
                      </w:pPr>
                    </w:p>
                    <w:p w14:paraId="4EDAB6A3" w14:textId="77777777" w:rsidR="00BB3B63" w:rsidRDefault="00BF7F0F" w:rsidP="008415CB">
                      <w:pPr>
                        <w:pStyle w:val="BodyCopy"/>
                      </w:pPr>
                      <w:r>
                        <w:t>At vero eos et accusam et justo duo dolores et ea rebum. Stet clita kasd gubergren, no sea takimata sanctus est Lorem ipsum dolor sit amet.</w:t>
                      </w:r>
                      <w:r w:rsidR="008415CB">
                        <w:t xml:space="preserve"> </w:t>
                      </w:r>
                      <w:r>
                        <w:t xml:space="preserve">Lorem ipsum dolor sit amet, consetetur sadipscing elitr, sed diam nonumy eirmod tempor invidunt ut labore et dolore magna aliquyam erat, sed diam voluptua. At vero eos et accusam et justo duo dolores et ea rebum. </w:t>
                      </w:r>
                    </w:p>
                    <w:p w14:paraId="2C011E59" w14:textId="77777777" w:rsidR="00BB3B63" w:rsidRDefault="00BB3B63" w:rsidP="008415CB">
                      <w:pPr>
                        <w:pStyle w:val="BodyCopy"/>
                      </w:pPr>
                    </w:p>
                    <w:p w14:paraId="0BFC94F3" w14:textId="379D638E" w:rsidR="008415CB" w:rsidRDefault="00BF7F0F" w:rsidP="008415CB">
                      <w:pPr>
                        <w:pStyle w:val="BodyCopy"/>
                      </w:pPr>
                      <w:r>
                        <w:t>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estimate</w:t>
                      </w:r>
                      <w:r w:rsidR="002B73E1">
                        <w:t>.</w:t>
                      </w:r>
                    </w:p>
                    <w:p w14:paraId="2D74A7F4" w14:textId="5F1879A2" w:rsidR="008415CB" w:rsidRDefault="008415CB" w:rsidP="008415CB">
                      <w:pPr>
                        <w:pStyle w:val="BodyCopy"/>
                      </w:pPr>
                    </w:p>
                    <w:p w14:paraId="6F5BFAA7" w14:textId="77777777" w:rsidR="008415CB" w:rsidRDefault="008415CB" w:rsidP="008415CB">
                      <w:pPr>
                        <w:pStyle w:val="Bulletedtext"/>
                      </w:pPr>
                      <w:r>
                        <w:t xml:space="preserve">Bulleted text style - </w:t>
                      </w:r>
                      <w:r w:rsidRPr="004061D8">
                        <w:t xml:space="preserve">Suspendisse sagittis ante a urna. </w:t>
                      </w:r>
                    </w:p>
                    <w:p w14:paraId="36ABCFA8" w14:textId="77777777" w:rsidR="008415CB" w:rsidRDefault="008415CB" w:rsidP="008415CB">
                      <w:pPr>
                        <w:pStyle w:val="Bulletedtext"/>
                      </w:pPr>
                      <w:r w:rsidRPr="004061D8">
                        <w:t xml:space="preserve">Morbi a est quis orci consequat rutrum. </w:t>
                      </w:r>
                    </w:p>
                    <w:p w14:paraId="784A2496" w14:textId="77777777" w:rsidR="008415CB" w:rsidRPr="00CE7D1C" w:rsidRDefault="008415CB" w:rsidP="008415CB">
                      <w:pPr>
                        <w:pStyle w:val="Bulletedtext"/>
                      </w:pPr>
                      <w:r w:rsidRPr="00CE7D1C">
                        <w:t xml:space="preserve">Proin at eros non eros adipiscing mollis. Donec semper turpis sed diam. </w:t>
                      </w:r>
                    </w:p>
                    <w:p w14:paraId="00C14D02" w14:textId="2B20E4F9" w:rsidR="002B73E1" w:rsidRPr="002B73E1" w:rsidRDefault="008415CB" w:rsidP="002B73E1">
                      <w:pPr>
                        <w:pStyle w:val="Bulletedtext"/>
                        <w:rPr>
                          <w:i/>
                        </w:rPr>
                      </w:pPr>
                      <w:r w:rsidRPr="00486356">
                        <w:rPr>
                          <w:i/>
                        </w:rPr>
                        <w:t>Sed consequat ligula nec tortor. Integer eget sem. Ut vitae enim eu est vehicula gravida.</w:t>
                      </w:r>
                    </w:p>
                    <w:p w14:paraId="27FCE246" w14:textId="77777777" w:rsidR="002B73E1" w:rsidRDefault="002B73E1" w:rsidP="00BF7F0F">
                      <w:pPr>
                        <w:pStyle w:val="BodyCopy"/>
                      </w:pPr>
                    </w:p>
                    <w:p w14:paraId="6D092B7E" w14:textId="77777777" w:rsidR="00BF7F0F" w:rsidRDefault="00BF7F0F" w:rsidP="00BF7F0F">
                      <w:pPr>
                        <w:pStyle w:val="BodyCopy"/>
                      </w:pPr>
                      <w: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13D67823" w14:textId="77777777" w:rsidR="00BF7F0F" w:rsidRDefault="00BF7F0F" w:rsidP="00BF7F0F">
                      <w:pPr>
                        <w:pStyle w:val="BodyCopy"/>
                      </w:pPr>
                    </w:p>
                    <w:p w14:paraId="25CB97D4" w14:textId="77777777" w:rsidR="00BF7F0F" w:rsidRDefault="00BF7F0F" w:rsidP="00BF7F0F">
                      <w:pPr>
                        <w:pStyle w:val="BodyCopy"/>
                      </w:pPr>
                      <w:r>
                        <w:t xml:space="preserve">Sodolor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0E8C73F0" w14:textId="77777777" w:rsidR="00BF7F0F" w:rsidRDefault="00BF7F0F" w:rsidP="00BF7F0F">
                      <w:pPr>
                        <w:pStyle w:val="BodyCopy"/>
                      </w:pPr>
                    </w:p>
                    <w:p w14:paraId="3D488273" w14:textId="77777777" w:rsidR="00BF7F0F" w:rsidRDefault="00BF7F0F" w:rsidP="00BF7F0F">
                      <w:pPr>
                        <w:pStyle w:val="BodyCopy"/>
                      </w:pPr>
                      <w:r>
                        <w:t xml:space="preserve">Stet clita kasd gubergren, no sea takimata sanctus est Dinvidunt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21C13B76" w14:textId="77777777" w:rsidR="00BF7F0F" w:rsidRDefault="00BF7F0F" w:rsidP="00BF7F0F">
                      <w:pPr>
                        <w:pStyle w:val="BodyCopy"/>
                      </w:pPr>
                    </w:p>
                    <w:p w14:paraId="0D12F4DD" w14:textId="77777777" w:rsidR="00BF7F0F" w:rsidRDefault="00BF7F0F" w:rsidP="00BF7F0F">
                      <w:pPr>
                        <w:pStyle w:val="BodyCopy"/>
                      </w:pPr>
                      <w: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Stet clita kasd gubergren, no sea takimata sanctus est Lorem ipsum dolor sit amet.</w:t>
                      </w:r>
                    </w:p>
                    <w:p w14:paraId="3D6EA17C" w14:textId="77777777" w:rsidR="00BF7F0F" w:rsidRPr="006924C3" w:rsidRDefault="00BF7F0F" w:rsidP="00BF7F0F">
                      <w:pPr>
                        <w:pStyle w:val="BodyCopy"/>
                        <w:rPr>
                          <w:i/>
                          <w:iCs/>
                        </w:rPr>
                      </w:pPr>
                    </w:p>
                    <w:p w14:paraId="27F3E588" w14:textId="77777777" w:rsidR="00BF7F0F" w:rsidRDefault="00BF7F0F"/>
                  </w:txbxContent>
                </v:textbox>
                <w10:wrap anchorx="page" anchory="page"/>
              </v:shape>
            </w:pict>
          </mc:Fallback>
        </mc:AlternateContent>
      </w:r>
      <w:r w:rsidR="00CB64AE">
        <w:rPr>
          <w:rStyle w:val="CommentReference"/>
        </w:rPr>
        <w:commentReference w:id="1"/>
      </w:r>
    </w:p>
    <w:p w14:paraId="7BBD2B48" w14:textId="46962C2A" w:rsidR="00F44090" w:rsidRDefault="005A3129">
      <w:pPr>
        <w:spacing w:after="0" w:line="240" w:lineRule="auto"/>
      </w:pPr>
      <w:r>
        <w:rPr>
          <w:noProof/>
          <w:lang w:eastAsia="en-US"/>
        </w:rPr>
        <mc:AlternateContent>
          <mc:Choice Requires="wps">
            <w:drawing>
              <wp:anchor distT="0" distB="0" distL="114300" distR="114300" simplePos="0" relativeHeight="251672576" behindDoc="0" locked="0" layoutInCell="1" allowOverlap="1" wp14:anchorId="1675969B" wp14:editId="66B41A2C">
                <wp:simplePos x="0" y="0"/>
                <wp:positionH relativeFrom="column">
                  <wp:posOffset>1382395</wp:posOffset>
                </wp:positionH>
                <wp:positionV relativeFrom="paragraph">
                  <wp:posOffset>6980886</wp:posOffset>
                </wp:positionV>
                <wp:extent cx="5991860" cy="330200"/>
                <wp:effectExtent l="0" t="0" r="2540" b="0"/>
                <wp:wrapSquare wrapText="bothSides"/>
                <wp:docPr id="2" name="Text Box 2"/>
                <wp:cNvGraphicFramePr/>
                <a:graphic xmlns:a="http://schemas.openxmlformats.org/drawingml/2006/main">
                  <a:graphicData uri="http://schemas.microsoft.com/office/word/2010/wordprocessingShape">
                    <wps:wsp>
                      <wps:cNvSpPr txBox="1"/>
                      <wps:spPr>
                        <a:xfrm>
                          <a:off x="0" y="0"/>
                          <a:ext cx="5991860" cy="33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F654B" w14:textId="77777777" w:rsidR="005A3129" w:rsidRPr="006A7C10" w:rsidRDefault="005A3129" w:rsidP="005A3129">
                            <w:pPr>
                              <w:jc w:val="right"/>
                              <w:rPr>
                                <w:color w:val="000000" w:themeColor="text1"/>
                                <w:sz w:val="15"/>
                                <w:szCs w:val="15"/>
                              </w:rPr>
                            </w:pPr>
                            <w:r w:rsidRPr="006A7C10">
                              <w:rPr>
                                <w:color w:val="000000" w:themeColor="text1"/>
                                <w:sz w:val="15"/>
                                <w:szCs w:val="15"/>
                              </w:rPr>
                              <w:t>UA is an AA/EO employer and educational institution and prohibits illegal discrimination against any individual: www.alaska.edu/nondiscrimination</w:t>
                            </w:r>
                          </w:p>
                          <w:p w14:paraId="665DC0F7" w14:textId="77777777" w:rsidR="005A3129" w:rsidRPr="006A7C10" w:rsidRDefault="005A3129" w:rsidP="005A3129">
                            <w:pPr>
                              <w:jc w:val="center"/>
                              <w:rPr>
                                <w:color w:val="000000" w:themeColor="text1"/>
                                <w:sz w:val="18"/>
                                <w:szCs w:val="18"/>
                              </w:rPr>
                            </w:pPr>
                          </w:p>
                          <w:p w14:paraId="35C0B1F3" w14:textId="77777777" w:rsidR="005A3129" w:rsidRDefault="005A3129" w:rsidP="005A3129"/>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969B" id="Text Box 2" o:spid="_x0000_s1027" type="#_x0000_t202" style="position:absolute;margin-left:108.85pt;margin-top:549.7pt;width:471.8pt;height: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" filled="f" stroked="f">
                <v:textbox inset=",,0">
                  <w:txbxContent>
                    <w:p w14:paraId="447F654B" w14:textId="77777777" w:rsidR="005A3129" w:rsidRPr="006A7C10" w:rsidRDefault="005A3129" w:rsidP="005A3129">
                      <w:pPr>
                        <w:jc w:val="right"/>
                        <w:rPr>
                          <w:color w:val="000000" w:themeColor="text1"/>
                          <w:sz w:val="15"/>
                          <w:szCs w:val="15"/>
                        </w:rPr>
                      </w:pPr>
                      <w:r w:rsidRPr="006A7C10">
                        <w:rPr>
                          <w:color w:val="000000" w:themeColor="text1"/>
                          <w:sz w:val="15"/>
                          <w:szCs w:val="15"/>
                        </w:rPr>
                        <w:t>UA is an AA/EO employer and educational institution and prohibits illegal discrimination against any individual: www.alaska.edu/nondiscrimination</w:t>
                      </w:r>
                    </w:p>
                    <w:p w14:paraId="665DC0F7" w14:textId="77777777" w:rsidR="005A3129" w:rsidRPr="006A7C10" w:rsidRDefault="005A3129" w:rsidP="005A3129">
                      <w:pPr>
                        <w:jc w:val="center"/>
                        <w:rPr>
                          <w:color w:val="000000" w:themeColor="text1"/>
                          <w:sz w:val="18"/>
                          <w:szCs w:val="18"/>
                        </w:rPr>
                      </w:pPr>
                    </w:p>
                    <w:p w14:paraId="35C0B1F3" w14:textId="77777777" w:rsidR="005A3129" w:rsidRDefault="005A3129" w:rsidP="005A3129"/>
                  </w:txbxContent>
                </v:textbox>
                <w10:wrap type="square"/>
              </v:shape>
            </w:pict>
          </mc:Fallback>
        </mc:AlternateContent>
      </w:r>
      <w:r w:rsidR="007F1DF9">
        <w:rPr>
          <w:noProof/>
          <w:lang w:eastAsia="en-US"/>
        </w:rPr>
        <mc:AlternateContent>
          <mc:Choice Requires="wps">
            <w:drawing>
              <wp:anchor distT="0" distB="0" distL="114300" distR="114300" simplePos="0" relativeHeight="251670528" behindDoc="0" locked="0" layoutInCell="1" allowOverlap="1" wp14:anchorId="4ECCF363" wp14:editId="1B15D408">
                <wp:simplePos x="0" y="0"/>
                <wp:positionH relativeFrom="page">
                  <wp:posOffset>3767455</wp:posOffset>
                </wp:positionH>
                <wp:positionV relativeFrom="page">
                  <wp:posOffset>8636318</wp:posOffset>
                </wp:positionV>
                <wp:extent cx="3611880" cy="804672"/>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611880" cy="804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C72F3" w14:textId="77777777" w:rsidR="007F1DF9" w:rsidRPr="00B07C90" w:rsidRDefault="007F1DF9" w:rsidP="007F1DF9">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 xml:space="preserve">For more </w:t>
                            </w:r>
                            <w:proofErr w:type="gramStart"/>
                            <w:r w:rsidRPr="00B07C90">
                              <w:rPr>
                                <w:rFonts w:ascii="Roboto Condensed" w:hAnsi="Roboto Condensed"/>
                                <w:color w:val="FFFFFF" w:themeColor="background1"/>
                              </w:rPr>
                              <w:t>information</w:t>
                            </w:r>
                            <w:proofErr w:type="gramEnd"/>
                            <w:r w:rsidRPr="00B07C90">
                              <w:rPr>
                                <w:rFonts w:ascii="Roboto Condensed" w:hAnsi="Roboto Condensed"/>
                                <w:color w:val="FFFFFF" w:themeColor="background1"/>
                              </w:rPr>
                              <w:t xml:space="preserve"> contact:</w:t>
                            </w:r>
                          </w:p>
                          <w:p w14:paraId="18A2911F" w14:textId="77777777" w:rsidR="007F1DF9" w:rsidRPr="00B07C90" w:rsidRDefault="007F1DF9" w:rsidP="007F1DF9">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Bonnie Mynameis, Assistant to the Director</w:t>
                            </w:r>
                          </w:p>
                          <w:p w14:paraId="2FA6189F" w14:textId="77777777" w:rsidR="007F1DF9" w:rsidRPr="00B07C90" w:rsidRDefault="007F1DF9" w:rsidP="007F1DF9">
                            <w:pPr>
                              <w:spacing w:after="40" w:line="240" w:lineRule="auto"/>
                              <w:ind w:left="720" w:hanging="720"/>
                              <w:jc w:val="right"/>
                              <w:rPr>
                                <w:rFonts w:ascii="Roboto Condensed" w:hAnsi="Roboto Condensed"/>
                                <w:b/>
                                <w:bCs/>
                                <w:color w:val="FFFFFF" w:themeColor="background1"/>
                              </w:rPr>
                            </w:pPr>
                            <w:r>
                              <w:rPr>
                                <w:rFonts w:ascii="Roboto Condensed" w:hAnsi="Roboto Condensed"/>
                                <w:b/>
                                <w:bCs/>
                                <w:color w:val="FFFFFF" w:themeColor="background1"/>
                              </w:rPr>
                              <w:t>RM101</w:t>
                            </w:r>
                            <w:r w:rsidRPr="00B07C90">
                              <w:rPr>
                                <w:rFonts w:ascii="Roboto Condensed" w:hAnsi="Roboto Condensed"/>
                                <w:b/>
                                <w:bCs/>
                                <w:color w:val="FFFFFF" w:themeColor="background1"/>
                              </w:rPr>
                              <w:t xml:space="preserve"> </w:t>
                            </w:r>
                            <w:r>
                              <w:rPr>
                                <w:rFonts w:ascii="Roboto Condensed" w:hAnsi="Roboto Condensed"/>
                                <w:b/>
                                <w:bCs/>
                                <w:color w:val="FFFFFF" w:themeColor="background1"/>
                              </w:rPr>
                              <w:t>Green&amp;Gold</w:t>
                            </w:r>
                            <w:r w:rsidRPr="00B07C90">
                              <w:rPr>
                                <w:rFonts w:ascii="Roboto Condensed" w:hAnsi="Roboto Condensed"/>
                                <w:b/>
                                <w:bCs/>
                                <w:color w:val="FFFFFF" w:themeColor="background1"/>
                              </w:rPr>
                              <w:t xml:space="preserve"> Bldg</w:t>
                            </w:r>
                          </w:p>
                          <w:p w14:paraId="120B54BF" w14:textId="25A19406" w:rsidR="007F1DF9" w:rsidRPr="00B07C90" w:rsidRDefault="007F1DF9" w:rsidP="007F1DF9">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w:t>
                            </w:r>
                            <w:r w:rsidR="005F4062">
                              <w:rPr>
                                <w:rFonts w:ascii="Roboto Condensed" w:hAnsi="Roboto Condensed"/>
                                <w:b/>
                                <w:bCs/>
                                <w:color w:val="FFFFFF" w:themeColor="background1"/>
                              </w:rPr>
                              <w:t>e</w:t>
                            </w:r>
                            <w:r w:rsidRPr="00B07C90">
                              <w:rPr>
                                <w:rFonts w:ascii="Roboto Condensed" w:hAnsi="Roboto Condensed"/>
                                <w:b/>
                                <w:bCs/>
                                <w:color w:val="FFFFFF" w:themeColor="background1"/>
                              </w:rPr>
                              <w:t>is@alaska.edu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CCF363" id="Text Box 4" o:spid="_x0000_s1027" type="#_x0000_t202" style="position:absolute;margin-left:296.65pt;margin-top:680.05pt;width:284.4pt;height:63.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" filled="f" stroked="f">
                <v:textbox>
                  <w:txbxContent>
                    <w:p w14:paraId="200C72F3" w14:textId="77777777" w:rsidR="007F1DF9" w:rsidRPr="00B07C90" w:rsidRDefault="007F1DF9" w:rsidP="007F1DF9">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For more information contact:</w:t>
                      </w:r>
                    </w:p>
                    <w:p w14:paraId="18A2911F" w14:textId="77777777" w:rsidR="007F1DF9" w:rsidRPr="00B07C90" w:rsidRDefault="007F1DF9" w:rsidP="007F1DF9">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Bonnie Mynameis, Assistant to the Director</w:t>
                      </w:r>
                    </w:p>
                    <w:p w14:paraId="2FA6189F" w14:textId="77777777" w:rsidR="007F1DF9" w:rsidRPr="00B07C90" w:rsidRDefault="007F1DF9" w:rsidP="007F1DF9">
                      <w:pPr>
                        <w:spacing w:after="40" w:line="240" w:lineRule="auto"/>
                        <w:ind w:left="720" w:hanging="720"/>
                        <w:jc w:val="right"/>
                        <w:rPr>
                          <w:rFonts w:ascii="Roboto Condensed" w:hAnsi="Roboto Condensed"/>
                          <w:b/>
                          <w:bCs/>
                          <w:color w:val="FFFFFF" w:themeColor="background1"/>
                        </w:rPr>
                      </w:pPr>
                      <w:r>
                        <w:rPr>
                          <w:rFonts w:ascii="Roboto Condensed" w:hAnsi="Roboto Condensed"/>
                          <w:b/>
                          <w:bCs/>
                          <w:color w:val="FFFFFF" w:themeColor="background1"/>
                        </w:rPr>
                        <w:t>RM101</w:t>
                      </w:r>
                      <w:r w:rsidRPr="00B07C90">
                        <w:rPr>
                          <w:rFonts w:ascii="Roboto Condensed" w:hAnsi="Roboto Condensed"/>
                          <w:b/>
                          <w:bCs/>
                          <w:color w:val="FFFFFF" w:themeColor="background1"/>
                        </w:rPr>
                        <w:t xml:space="preserve"> </w:t>
                      </w:r>
                      <w:r>
                        <w:rPr>
                          <w:rFonts w:ascii="Roboto Condensed" w:hAnsi="Roboto Condensed"/>
                          <w:b/>
                          <w:bCs/>
                          <w:color w:val="FFFFFF" w:themeColor="background1"/>
                        </w:rPr>
                        <w:t>Green&amp;Gold</w:t>
                      </w:r>
                      <w:r w:rsidRPr="00B07C90">
                        <w:rPr>
                          <w:rFonts w:ascii="Roboto Condensed" w:hAnsi="Roboto Condensed"/>
                          <w:b/>
                          <w:bCs/>
                          <w:color w:val="FFFFFF" w:themeColor="background1"/>
                        </w:rPr>
                        <w:t xml:space="preserve"> Bldg</w:t>
                      </w:r>
                    </w:p>
                    <w:p w14:paraId="120B54BF" w14:textId="25A19406" w:rsidR="007F1DF9" w:rsidRPr="00B07C90" w:rsidRDefault="007F1DF9" w:rsidP="007F1DF9">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w:t>
                      </w:r>
                      <w:r w:rsidR="005F4062">
                        <w:rPr>
                          <w:rFonts w:ascii="Roboto Condensed" w:hAnsi="Roboto Condensed"/>
                          <w:b/>
                          <w:bCs/>
                          <w:color w:val="FFFFFF" w:themeColor="background1"/>
                        </w:rPr>
                        <w:t>e</w:t>
                      </w:r>
                      <w:r w:rsidRPr="00B07C90">
                        <w:rPr>
                          <w:rFonts w:ascii="Roboto Condensed" w:hAnsi="Roboto Condensed"/>
                          <w:b/>
                          <w:bCs/>
                          <w:color w:val="FFFFFF" w:themeColor="background1"/>
                        </w:rPr>
                        <w:t>is@alaska.edu</w:t>
                      </w:r>
                    </w:p>
                  </w:txbxContent>
                </v:textbox>
                <w10:wrap type="square" anchorx="page" anchory="page"/>
              </v:shape>
            </w:pict>
          </mc:Fallback>
        </mc:AlternateContent>
      </w:r>
      <w:r w:rsidR="00697675">
        <w:rPr>
          <w:noProof/>
          <w:lang w:eastAsia="en-US"/>
        </w:rPr>
        <mc:AlternateContent>
          <mc:Choice Requires="wps">
            <w:drawing>
              <wp:anchor distT="0" distB="0" distL="114300" distR="114300" simplePos="0" relativeHeight="251667456" behindDoc="0" locked="0" layoutInCell="1" allowOverlap="1" wp14:anchorId="1A061096" wp14:editId="5503B03D">
                <wp:simplePos x="0" y="0"/>
                <wp:positionH relativeFrom="margin">
                  <wp:posOffset>3811270</wp:posOffset>
                </wp:positionH>
                <wp:positionV relativeFrom="margin">
                  <wp:posOffset>4706620</wp:posOffset>
                </wp:positionV>
                <wp:extent cx="3086735" cy="553085"/>
                <wp:effectExtent l="0" t="0" r="12065" b="5715"/>
                <wp:wrapSquare wrapText="bothSides"/>
                <wp:docPr id="6" name="Text Box 6"/>
                <wp:cNvGraphicFramePr/>
                <a:graphic xmlns:a="http://schemas.openxmlformats.org/drawingml/2006/main">
                  <a:graphicData uri="http://schemas.microsoft.com/office/word/2010/wordprocessingShape">
                    <wps:wsp>
                      <wps:cNvSpPr txBox="1"/>
                      <wps:spPr>
                        <a:xfrm>
                          <a:off x="0" y="0"/>
                          <a:ext cx="3086735" cy="553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834C6B" w14:textId="77777777" w:rsidR="00697675" w:rsidRPr="00DD3309" w:rsidRDefault="00697675" w:rsidP="00697675">
                            <w:pPr>
                              <w:pStyle w:val="Captions"/>
                            </w:pPr>
                            <w:r w:rsidRPr="00DD3309">
                              <w:t>Caption – “</w:t>
                            </w:r>
                            <w:r>
                              <w:t>At vero eos et accusam et justo duo dolores et ea rebum”. Stet clita kasd gubergren, no sea takimata sanctus est Lorem ipsum dolor sit amet.</w:t>
                            </w:r>
                          </w:p>
                          <w:p w14:paraId="48174E9B" w14:textId="77777777" w:rsidR="00697675" w:rsidRDefault="00697675" w:rsidP="0069767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A061096" id="Text Box 6" o:spid="_x0000_s1028" type="#_x0000_t202" style="position:absolute;margin-left:300.1pt;margin-top:370.6pt;width:243.05pt;height:43.55pt;z-index:2516674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" filled="f" stroked="f">
                <v:textbox inset="0,,0">
                  <w:txbxContent>
                    <w:p w14:paraId="00834C6B" w14:textId="77777777" w:rsidR="00697675" w:rsidRPr="00DD3309" w:rsidRDefault="00697675" w:rsidP="00697675">
                      <w:pPr>
                        <w:pStyle w:val="Captions"/>
                      </w:pPr>
                      <w:r w:rsidRPr="00DD3309">
                        <w:t>Caption –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w:t>
                      </w:r>
                    </w:p>
                    <w:p w14:paraId="48174E9B" w14:textId="77777777" w:rsidR="00697675" w:rsidRDefault="00697675" w:rsidP="00697675"/>
                  </w:txbxContent>
                </v:textbox>
                <w10:wrap type="square" anchorx="margin" anchory="margin"/>
              </v:shape>
            </w:pict>
          </mc:Fallback>
        </mc:AlternateContent>
      </w:r>
      <w:r w:rsidR="00697675">
        <w:rPr>
          <w:noProof/>
          <w:lang w:eastAsia="en-US"/>
        </w:rPr>
        <w:drawing>
          <wp:anchor distT="0" distB="0" distL="114300" distR="114300" simplePos="0" relativeHeight="251666432" behindDoc="0" locked="0" layoutInCell="1" allowOverlap="1" wp14:anchorId="4DF98F31" wp14:editId="0A291A5B">
            <wp:simplePos x="0" y="0"/>
            <wp:positionH relativeFrom="margin">
              <wp:posOffset>3806825</wp:posOffset>
            </wp:positionH>
            <wp:positionV relativeFrom="margin">
              <wp:posOffset>676910</wp:posOffset>
            </wp:positionV>
            <wp:extent cx="3086100" cy="4023360"/>
            <wp:effectExtent l="25400" t="25400" r="38100" b="152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1915-CCPD-Class04.jpg"/>
                    <pic:cNvPicPr/>
                  </pic:nvPicPr>
                  <pic:blipFill rotWithShape="1">
                    <a:blip r:embed="rId9">
                      <a:extLst>
                        <a:ext uri="{28A0092B-C50C-407E-A947-70E740481C1C}">
                          <a14:useLocalDpi xmlns:a14="http://schemas.microsoft.com/office/drawing/2010/main" val="0"/>
                        </a:ext>
                      </a:extLst>
                    </a:blip>
                    <a:srcRect l="1785" t="4447" r="1785" b="12038"/>
                    <a:stretch/>
                  </pic:blipFill>
                  <pic:spPr bwMode="auto">
                    <a:xfrm>
                      <a:off x="0" y="0"/>
                      <a:ext cx="3086100" cy="4023360"/>
                    </a:xfrm>
                    <a:prstGeom prst="rect">
                      <a:avLst/>
                    </a:prstGeom>
                    <a:ln w="6350" cap="flat" cmpd="sng" algn="ctr">
                      <a:solidFill>
                        <a:srgbClr val="00583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75">
        <w:rPr>
          <w:noProof/>
          <w:lang w:eastAsia="en-US"/>
        </w:rPr>
        <mc:AlternateContent>
          <mc:Choice Requires="wps">
            <w:drawing>
              <wp:anchor distT="0" distB="0" distL="114300" distR="114300" simplePos="0" relativeHeight="251663360" behindDoc="0" locked="0" layoutInCell="1" allowOverlap="1" wp14:anchorId="42B1626B" wp14:editId="49AF6BB8">
                <wp:simplePos x="0" y="0"/>
                <wp:positionH relativeFrom="column">
                  <wp:posOffset>3806825</wp:posOffset>
                </wp:positionH>
                <wp:positionV relativeFrom="paragraph">
                  <wp:posOffset>4747895</wp:posOffset>
                </wp:positionV>
                <wp:extent cx="3108960" cy="2192020"/>
                <wp:effectExtent l="0" t="0" r="15240" b="0"/>
                <wp:wrapSquare wrapText="bothSides"/>
                <wp:docPr id="9" name="Text Box 9"/>
                <wp:cNvGraphicFramePr/>
                <a:graphic xmlns:a="http://schemas.openxmlformats.org/drawingml/2006/main">
                  <a:graphicData uri="http://schemas.microsoft.com/office/word/2010/wordprocessingShape">
                    <wps:wsp>
                      <wps:cNvSpPr txBox="1"/>
                      <wps:spPr>
                        <a:xfrm>
                          <a:off x="0" y="0"/>
                          <a:ext cx="3108960" cy="2192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B1626B" id="Text Box 9" o:spid="_x0000_s1029" type="#_x0000_t202" style="position:absolute;margin-left:299.75pt;margin-top:373.85pt;width:244.8pt;height:1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" filled="f" stroked="f">
                <v:textbox style="mso-next-textbox:#Text Box 14" inset="0,,0">
                  <w:txbxContent/>
                </v:textbox>
                <w10:wrap type="square"/>
              </v:shape>
            </w:pict>
          </mc:Fallback>
        </mc:AlternateContent>
      </w:r>
      <w:r w:rsidR="00E1793F">
        <w:rPr>
          <w:noProof/>
          <w:lang w:eastAsia="en-US"/>
        </w:rPr>
        <mc:AlternateContent>
          <mc:Choice Requires="wps">
            <w:drawing>
              <wp:anchor distT="0" distB="0" distL="0" distR="0" simplePos="0" relativeHeight="251662336" behindDoc="0" locked="0" layoutInCell="1" allowOverlap="1" wp14:anchorId="64A3AC4A" wp14:editId="61D99C16">
                <wp:simplePos x="0" y="0"/>
                <wp:positionH relativeFrom="page">
                  <wp:posOffset>685800</wp:posOffset>
                </wp:positionH>
                <wp:positionV relativeFrom="page">
                  <wp:posOffset>1989455</wp:posOffset>
                </wp:positionV>
                <wp:extent cx="3108960" cy="6299200"/>
                <wp:effectExtent l="0" t="0" r="15240" b="0"/>
                <wp:wrapSquare wrapText="bothSides"/>
                <wp:docPr id="23" name="Text Box 23"/>
                <wp:cNvGraphicFramePr/>
                <a:graphic xmlns:a="http://schemas.openxmlformats.org/drawingml/2006/main">
                  <a:graphicData uri="http://schemas.microsoft.com/office/word/2010/wordprocessingShape">
                    <wps:wsp>
                      <wps:cNvSpPr txBox="1"/>
                      <wps:spPr>
                        <a:xfrm>
                          <a:off x="0" y="0"/>
                          <a:ext cx="3108960" cy="629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4A3AC4A" id="Text Box 23" o:spid="_x0000_s1030" type="#_x0000_t202" style="position:absolute;margin-left:54pt;margin-top:156.65pt;width:244.8pt;height:49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" filled="f" stroked="f">
                <v:textbox style="mso-next-textbox:#Text Box 9" inset="0,,0">
                  <w:txbxContent/>
                </v:textbox>
                <w10:wrap type="square" anchorx="page" anchory="page"/>
              </v:shape>
            </w:pict>
          </mc:Fallback>
        </mc:AlternateContent>
      </w:r>
      <w:r w:rsidR="00787E39">
        <w:rPr>
          <w:noProof/>
          <w:lang w:eastAsia="en-US"/>
        </w:rPr>
        <mc:AlternateContent>
          <mc:Choice Requires="wps">
            <w:drawing>
              <wp:anchor distT="0" distB="0" distL="114300" distR="114300" simplePos="0" relativeHeight="251658240" behindDoc="0" locked="0" layoutInCell="1" allowOverlap="1" wp14:anchorId="4C0329A3" wp14:editId="1982EC1F">
                <wp:simplePos x="0" y="0"/>
                <wp:positionH relativeFrom="page">
                  <wp:posOffset>228600</wp:posOffset>
                </wp:positionH>
                <wp:positionV relativeFrom="page">
                  <wp:posOffset>8476615</wp:posOffset>
                </wp:positionV>
                <wp:extent cx="7315200" cy="1316736"/>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1316736"/>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44D1D4A9" w14:textId="1A75C5C3" w:rsidR="00BF7F0F" w:rsidRDefault="00DC34D1" w:rsidP="007131FA">
                            <w:pPr>
                              <w:spacing w:after="220"/>
                            </w:pPr>
                            <w:r>
                              <w:t>t</w:t>
                            </w:r>
                            <w:r w:rsidR="00BF7F0F">
                              <w:rPr>
                                <w:noProof/>
                                <w:lang w:eastAsia="en-US"/>
                              </w:rPr>
                              <w:drawing>
                                <wp:inline distT="0" distB="0" distL="0" distR="0" wp14:anchorId="4089A09C" wp14:editId="205DC6F9">
                                  <wp:extent cx="3389581" cy="6581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AA_Unit_Logo-GGRvrs.png"/>
                                          <pic:cNvPicPr/>
                                        </pic:nvPicPr>
                                        <pic:blipFill>
                                          <a:blip r:embed="rId11">
                                            <a:extLst>
                                              <a:ext uri="{28A0092B-C50C-407E-A947-70E740481C1C}">
                                                <a14:useLocalDpi xmlns:a14="http://schemas.microsoft.com/office/drawing/2010/main" val="0"/>
                                              </a:ext>
                                            </a:extLst>
                                          </a:blip>
                                          <a:stretch>
                                            <a:fillRect/>
                                          </a:stretch>
                                        </pic:blipFill>
                                        <pic:spPr>
                                          <a:xfrm>
                                            <a:off x="0" y="0"/>
                                            <a:ext cx="3389581" cy="658171"/>
                                          </a:xfrm>
                                          <a:prstGeom prst="rect">
                                            <a:avLst/>
                                          </a:prstGeom>
                                        </pic:spPr>
                                      </pic:pic>
                                    </a:graphicData>
                                  </a:graphic>
                                </wp:inline>
                              </w:drawing>
                            </w:r>
                          </w:p>
                          <w:p w14:paraId="40D82ED6" w14:textId="77777777" w:rsidR="00BF7F0F" w:rsidRPr="00DC34D1" w:rsidRDefault="00BF7F0F" w:rsidP="001D230F">
                            <w:pPr>
                              <w:spacing w:after="0" w:line="240" w:lineRule="auto"/>
                              <w:jc w:val="center"/>
                              <w:rPr>
                                <w:spacing w:val="30"/>
                              </w:rPr>
                            </w:pPr>
                            <w:r w:rsidRPr="00DC34D1">
                              <w:rPr>
                                <w:rFonts w:ascii="Roboto Condensed" w:hAnsi="Roboto Condensed"/>
                                <w:b/>
                                <w:bCs/>
                                <w:color w:val="FFFFFF" w:themeColor="background1"/>
                                <w:spacing w:val="30"/>
                                <w:sz w:val="24"/>
                                <w:szCs w:val="24"/>
                              </w:rPr>
                              <w:t>www.uaa.alaska.edu/yourdepartmentsname/yourprogramsname</w:t>
                            </w:r>
                          </w:p>
                        </w:txbxContent>
                      </wps:txbx>
                      <wps:bodyPr rot="0" spcFirstLastPara="0" vertOverflow="overflow" horzOverflow="overflow" vert="horz" wrap="square" lIns="182880" tIns="182880" rIns="91440" bIns="73152"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29A3" id="Text Box 8" o:spid="_x0000_s1031" type="#_x0000_t202" style="position:absolute;margin-left:18pt;margin-top:667.45pt;width:8in;height:10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oQAA&#10;AABSZ2h0bG9uZwAACW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K//Z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" stroked="f">
                <v:fill r:id="rId12" o:title="" rotate="t" type="frame"/>
                <v:textbox inset="14.4pt,14.4pt,,5.76pt">
                  <w:txbxContent>
                    <w:p w14:paraId="44D1D4A9" w14:textId="1A75C5C3" w:rsidR="00BF7F0F" w:rsidRDefault="00DC34D1" w:rsidP="007131FA">
                      <w:pPr>
                        <w:spacing w:after="220"/>
                      </w:pPr>
                      <w:r>
                        <w:t>t</w:t>
                      </w:r>
                      <w:r w:rsidR="00BF7F0F">
                        <w:rPr>
                          <w:noProof/>
                          <w:lang w:eastAsia="en-US"/>
                        </w:rPr>
                        <w:drawing>
                          <wp:inline distT="0" distB="0" distL="0" distR="0" wp14:anchorId="4089A09C" wp14:editId="205DC6F9">
                            <wp:extent cx="3389581" cy="6581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AA_Unit_Logo-GGRvrs.png"/>
                                    <pic:cNvPicPr/>
                                  </pic:nvPicPr>
                                  <pic:blipFill>
                                    <a:blip r:embed="rId13">
                                      <a:extLst>
                                        <a:ext uri="{28A0092B-C50C-407E-A947-70E740481C1C}">
                                          <a14:useLocalDpi xmlns:a14="http://schemas.microsoft.com/office/drawing/2010/main" val="0"/>
                                        </a:ext>
                                      </a:extLst>
                                    </a:blip>
                                    <a:stretch>
                                      <a:fillRect/>
                                    </a:stretch>
                                  </pic:blipFill>
                                  <pic:spPr>
                                    <a:xfrm>
                                      <a:off x="0" y="0"/>
                                      <a:ext cx="3389581" cy="658171"/>
                                    </a:xfrm>
                                    <a:prstGeom prst="rect">
                                      <a:avLst/>
                                    </a:prstGeom>
                                  </pic:spPr>
                                </pic:pic>
                              </a:graphicData>
                            </a:graphic>
                          </wp:inline>
                        </w:drawing>
                      </w:r>
                    </w:p>
                    <w:p w14:paraId="40D82ED6" w14:textId="77777777" w:rsidR="00BF7F0F" w:rsidRPr="00DC34D1" w:rsidRDefault="00BF7F0F" w:rsidP="001D230F">
                      <w:pPr>
                        <w:spacing w:after="0" w:line="240" w:lineRule="auto"/>
                        <w:jc w:val="center"/>
                        <w:rPr>
                          <w:spacing w:val="30"/>
                        </w:rPr>
                      </w:pPr>
                      <w:r w:rsidRPr="00DC34D1">
                        <w:rPr>
                          <w:rFonts w:ascii="Roboto Condensed" w:hAnsi="Roboto Condensed"/>
                          <w:b/>
                          <w:bCs/>
                          <w:color w:val="FFFFFF" w:themeColor="background1"/>
                          <w:spacing w:val="30"/>
                          <w:sz w:val="24"/>
                          <w:szCs w:val="24"/>
                        </w:rPr>
                        <w:t>www.uaa.alaska.edu/yourdepartmentsname/yourprogramsname</w:t>
                      </w:r>
                    </w:p>
                  </w:txbxContent>
                </v:textbox>
                <w10:wrap type="square" anchorx="page" anchory="page"/>
              </v:shape>
            </w:pict>
          </mc:Fallback>
        </mc:AlternateContent>
      </w:r>
      <w:r w:rsidR="00F44090">
        <w:br w:type="page"/>
      </w:r>
    </w:p>
    <w:p w14:paraId="26717A90" w14:textId="03625655" w:rsidR="000D4566" w:rsidRPr="003951F7" w:rsidRDefault="00BB3B63" w:rsidP="003951F7">
      <w:r>
        <w:rPr>
          <w:noProof/>
          <w:lang w:eastAsia="en-US"/>
        </w:rPr>
        <w:lastRenderedPageBreak/>
        <mc:AlternateContent>
          <mc:Choice Requires="wps">
            <w:drawing>
              <wp:anchor distT="0" distB="0" distL="114300" distR="114300" simplePos="0" relativeHeight="251664384" behindDoc="0" locked="0" layoutInCell="1" allowOverlap="1" wp14:anchorId="32D33769" wp14:editId="77536708">
                <wp:simplePos x="0" y="0"/>
                <wp:positionH relativeFrom="page">
                  <wp:posOffset>685800</wp:posOffset>
                </wp:positionH>
                <wp:positionV relativeFrom="paragraph">
                  <wp:posOffset>0</wp:posOffset>
                </wp:positionV>
                <wp:extent cx="3108960" cy="8568055"/>
                <wp:effectExtent l="0" t="0" r="15240" b="0"/>
                <wp:wrapSquare wrapText="bothSides"/>
                <wp:docPr id="14" name="Text Box 14"/>
                <wp:cNvGraphicFramePr/>
                <a:graphic xmlns:a="http://schemas.openxmlformats.org/drawingml/2006/main">
                  <a:graphicData uri="http://schemas.microsoft.com/office/word/2010/wordprocessingShape">
                    <wps:wsp>
                      <wps:cNvSpPr txBox="1"/>
                      <wps:spPr>
                        <a:xfrm>
                          <a:off x="0" y="0"/>
                          <a:ext cx="3108960" cy="8568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3"/>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2D33769" id="Text Box 14" o:spid="_x0000_s1032" type="#_x0000_t202" style="position:absolute;margin-left:54pt;margin-top:0;width:244.8pt;height:674.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" filled="f" stroked="f">
                <v:textbox style="mso-next-textbox:#Text Box 1" inset="0,,0">
                  <w:txbxContent/>
                </v:textbox>
                <w10:wrap type="square" anchorx="page"/>
              </v:shape>
            </w:pict>
          </mc:Fallback>
        </mc:AlternateContent>
      </w:r>
      <w:r>
        <w:rPr>
          <w:noProof/>
          <w:lang w:eastAsia="en-US"/>
        </w:rPr>
        <mc:AlternateContent>
          <mc:Choice Requires="wps">
            <w:drawing>
              <wp:anchor distT="0" distB="0" distL="114300" distR="114300" simplePos="0" relativeHeight="251668480" behindDoc="0" locked="0" layoutInCell="1" allowOverlap="1" wp14:anchorId="71741070" wp14:editId="6E96B4E0">
                <wp:simplePos x="0" y="0"/>
                <wp:positionH relativeFrom="column">
                  <wp:posOffset>3899535</wp:posOffset>
                </wp:positionH>
                <wp:positionV relativeFrom="paragraph">
                  <wp:posOffset>0</wp:posOffset>
                </wp:positionV>
                <wp:extent cx="3107055" cy="8568055"/>
                <wp:effectExtent l="0" t="0" r="17145" b="0"/>
                <wp:wrapSquare wrapText="bothSides"/>
                <wp:docPr id="1" name="Text Box 1"/>
                <wp:cNvGraphicFramePr/>
                <a:graphic xmlns:a="http://schemas.openxmlformats.org/drawingml/2006/main">
                  <a:graphicData uri="http://schemas.microsoft.com/office/word/2010/wordprocessingShape">
                    <wps:wsp>
                      <wps:cNvSpPr txBox="1"/>
                      <wps:spPr>
                        <a:xfrm>
                          <a:off x="0" y="0"/>
                          <a:ext cx="3107055" cy="8568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4"/>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1741070" id="Text Box 1" o:spid="_x0000_s1033" type="#_x0000_t202" style="position:absolute;margin-left:307.05pt;margin-top:0;width:244.65pt;height:67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" filled="f" stroked="f">
                <v:textbox inset="0,,0">
                  <w:txbxContent/>
                </v:textbox>
                <w10:wrap type="square"/>
              </v:shape>
            </w:pict>
          </mc:Fallback>
        </mc:AlternateContent>
      </w:r>
    </w:p>
    <w:sectPr w:rsidR="000D4566" w:rsidRPr="003951F7" w:rsidSect="003951F7">
      <w:headerReference w:type="even" r:id="rId14"/>
      <w:headerReference w:type="default" r:id="rId15"/>
      <w:headerReference w:type="first" r:id="rId16"/>
      <w:footerReference w:type="first" r:id="rId17"/>
      <w:type w:val="continuous"/>
      <w:pgSz w:w="12240" w:h="15840"/>
      <w:pgMar w:top="1080" w:right="245" w:bottom="1080" w:left="245" w:header="1224" w:footer="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niversity Relations" w:date="2017-02-07T12:33:00Z" w:initials="JDN">
    <w:p w14:paraId="51897CF9" w14:textId="77777777" w:rsidR="00BF1F84" w:rsidRDefault="00BF1F84" w:rsidP="00DC34D1">
      <w:pPr>
        <w:widowControl w:val="0"/>
        <w:autoSpaceDE w:val="0"/>
        <w:autoSpaceDN w:val="0"/>
        <w:adjustRightInd w:val="0"/>
        <w:spacing w:after="0" w:line="260" w:lineRule="exact"/>
        <w:ind w:right="3698"/>
        <w:rPr>
          <w:rFonts w:ascii="Helvetica" w:hAnsi="Helvetica" w:cs="Helvetica"/>
          <w:b/>
          <w:bCs/>
          <w:color w:val="auto"/>
          <w:lang w:eastAsia="en-US"/>
        </w:rPr>
      </w:pPr>
    </w:p>
    <w:p w14:paraId="02E79BFD"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FONTS:</w:t>
      </w:r>
    </w:p>
    <w:p w14:paraId="0A57F635"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You can download the UAA brand choice fonts used in this document – Roboto Condensed family – from this link: https://www.uaa.alaska.edu/about/university-advancement/university-relations/brand/_documents/roboto-font-family-sets.zip.</w:t>
      </w:r>
    </w:p>
    <w:p w14:paraId="6B8CF2B2"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Install the fonts and restart Word to make sure that the fonts are active before using this template.</w:t>
      </w:r>
    </w:p>
    <w:p w14:paraId="19478447"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p>
    <w:p w14:paraId="67AA5874"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TEXT STYLES:</w:t>
      </w:r>
    </w:p>
    <w:p w14:paraId="0D1050FB"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Use provided styles in the Style Gallery of the Home toolbar to format copy.</w:t>
      </w:r>
    </w:p>
    <w:p w14:paraId="45FF63CE"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p>
    <w:p w14:paraId="71A4BFA2"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 xml:space="preserve">CHANGING THE LOGO OR PHOTO: </w:t>
      </w:r>
    </w:p>
    <w:p w14:paraId="585895F9" w14:textId="488DAA8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To replace the logo with your</w:t>
      </w:r>
      <w:r w:rsidR="00BF1F84">
        <w:rPr>
          <w:rFonts w:ascii="Helvetica" w:hAnsi="Helvetica" w:cs="Helvetica"/>
          <w:color w:val="auto"/>
          <w:lang w:eastAsia="en-US"/>
        </w:rPr>
        <w:t>’s</w:t>
      </w:r>
      <w:r>
        <w:rPr>
          <w:rFonts w:ascii="Helvetica" w:hAnsi="Helvetica" w:cs="Helvetica"/>
          <w:color w:val="auto"/>
          <w:lang w:eastAsia="en-US"/>
        </w:rPr>
        <w:t xml:space="preserve">, hold down the CONTROL key (or RIGHT CLICK) and click on the item. In the menu that appears, click “Change Picture” and navigate to the file you want to use. </w:t>
      </w:r>
      <w:r w:rsidR="00BF1F84">
        <w:rPr>
          <w:rFonts w:ascii="Helvetica" w:hAnsi="Helvetica" w:cs="Helvetica"/>
          <w:color w:val="auto"/>
          <w:lang w:eastAsia="en-US"/>
        </w:rPr>
        <w:t>Y</w:t>
      </w:r>
      <w:r>
        <w:rPr>
          <w:rFonts w:ascii="Helvetica" w:hAnsi="Helvetica" w:cs="Helvetica"/>
          <w:color w:val="auto"/>
          <w:lang w:eastAsia="en-US"/>
        </w:rPr>
        <w:t>ou can use the .png files in all versions of Word; the .eps files will work in the latest versions of Word.</w:t>
      </w:r>
    </w:p>
    <w:p w14:paraId="67F6A255"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p>
    <w:p w14:paraId="7BBE83E5"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NEED YOUR UNIT LOGO?</w:t>
      </w:r>
    </w:p>
    <w:p w14:paraId="56D6F368"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 xml:space="preserve">If you don’t have a copy of your unit’s authorized UAA logos you can go to the University Advancement web site to download a collection of all the different versions available to you: </w:t>
      </w:r>
    </w:p>
    <w:p w14:paraId="0F44C981"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FF8300"/>
          <w:u w:val="single" w:color="FF8300"/>
          <w:lang w:eastAsia="en-US"/>
        </w:rPr>
      </w:pPr>
      <w:r>
        <w:rPr>
          <w:rFonts w:ascii="Helvetica" w:hAnsi="Helvetica" w:cs="Helvetica"/>
          <w:color w:val="auto"/>
          <w:lang w:eastAsia="en-US"/>
        </w:rPr>
        <w:t>https://www.uaa.alaska.edu/about/university-advancement/university-relations/brand/image-standards/logos.cshtml</w:t>
      </w:r>
    </w:p>
    <w:p w14:paraId="5CF322D8"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FF8300"/>
          <w:u w:val="single" w:color="FF8300"/>
          <w:lang w:eastAsia="en-US"/>
        </w:rPr>
      </w:pPr>
    </w:p>
    <w:p w14:paraId="768C8F28"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u w:color="FF8300"/>
          <w:lang w:eastAsia="en-US"/>
        </w:rPr>
      </w:pPr>
      <w:r>
        <w:rPr>
          <w:rFonts w:ascii="Helvetica" w:hAnsi="Helvetica" w:cs="Helvetica"/>
          <w:b/>
          <w:bCs/>
          <w:color w:val="auto"/>
          <w:u w:color="FF8300"/>
          <w:lang w:eastAsia="en-US"/>
        </w:rPr>
        <w:t>THESE COMMENTS:</w:t>
      </w:r>
    </w:p>
    <w:p w14:paraId="095CF7CE"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Before printing, "hide" this comment instead of deleting, in case of future editing.</w:t>
      </w:r>
    </w:p>
    <w:p w14:paraId="4E9B607E"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p>
    <w:p w14:paraId="39D1A6A1"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To hide comment: Go to the Review toolbar</w:t>
      </w:r>
    </w:p>
    <w:p w14:paraId="3AF234B2"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Select the Markup Options (or Show Markup) drop down, uncheck “Comments.”</w:t>
      </w:r>
    </w:p>
    <w:p w14:paraId="78DC7211"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p>
    <w:p w14:paraId="3C10FB79" w14:textId="77777777" w:rsidR="00DC34D1" w:rsidRDefault="00DC34D1" w:rsidP="00DC34D1">
      <w:pPr>
        <w:widowControl w:val="0"/>
        <w:autoSpaceDE w:val="0"/>
        <w:autoSpaceDN w:val="0"/>
        <w:adjustRightInd w:val="0"/>
        <w:spacing w:after="0" w:line="260" w:lineRule="exact"/>
        <w:ind w:right="3698"/>
        <w:rPr>
          <w:rFonts w:ascii="Helvetica" w:hAnsi="Helvetica" w:cs="Helvetica"/>
          <w:b/>
          <w:bCs/>
          <w:color w:val="auto"/>
          <w:u w:color="FF8300"/>
          <w:lang w:eastAsia="en-US"/>
        </w:rPr>
      </w:pPr>
      <w:r>
        <w:rPr>
          <w:rFonts w:ascii="Helvetica" w:hAnsi="Helvetica" w:cs="Helvetica"/>
          <w:b/>
          <w:bCs/>
          <w:color w:val="auto"/>
          <w:u w:color="FF8300"/>
          <w:lang w:eastAsia="en-US"/>
        </w:rPr>
        <w:t xml:space="preserve">NOTE: </w:t>
      </w:r>
    </w:p>
    <w:p w14:paraId="728C3030"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The locked header graphics may appear washed out but will print in the correct color.</w:t>
      </w:r>
    </w:p>
    <w:p w14:paraId="07219C79" w14:textId="77777777" w:rsidR="00DC34D1" w:rsidRDefault="00DC34D1" w:rsidP="00DC34D1">
      <w:pPr>
        <w:widowControl w:val="0"/>
        <w:autoSpaceDE w:val="0"/>
        <w:autoSpaceDN w:val="0"/>
        <w:adjustRightInd w:val="0"/>
        <w:spacing w:after="0" w:line="260" w:lineRule="exact"/>
        <w:ind w:right="3698"/>
        <w:rPr>
          <w:rFonts w:ascii="Helvetica" w:hAnsi="Helvetica" w:cs="Helvetica"/>
          <w:color w:val="auto"/>
          <w:u w:color="FF8300"/>
          <w:lang w:eastAsia="en-US"/>
        </w:rPr>
      </w:pPr>
    </w:p>
    <w:p w14:paraId="2F7C8B53" w14:textId="77777777" w:rsidR="00DC34D1" w:rsidRDefault="00DC34D1" w:rsidP="00DC34D1">
      <w:pPr>
        <w:pStyle w:val="CommentText"/>
      </w:pPr>
      <w:r>
        <w:rPr>
          <w:rFonts w:ascii="Helvetica" w:hAnsi="Helvetica" w:cs="Helvetica"/>
          <w:color w:val="6D6D6D"/>
          <w:u w:color="FF8300"/>
          <w:lang w:eastAsia="en-US"/>
        </w:rPr>
        <w:t>Please refer to the UAA brand guide book for additional assistance: https://www.uaa.alaska.edu/about/university-advancement/university-relations/brand/branding-book.cshtml</w:t>
      </w:r>
    </w:p>
    <w:p w14:paraId="1C3445E7" w14:textId="56CC9E74" w:rsidR="00CB64AE" w:rsidRDefault="00CB64AE" w:rsidP="00CB64AE">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3445E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63583" w14:textId="77777777" w:rsidR="009B77BE" w:rsidRDefault="009B77BE" w:rsidP="002F560D">
      <w:r>
        <w:separator/>
      </w:r>
    </w:p>
  </w:endnote>
  <w:endnote w:type="continuationSeparator" w:id="0">
    <w:p w14:paraId="5365738F" w14:textId="77777777" w:rsidR="009B77BE" w:rsidRDefault="009B77BE" w:rsidP="002F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Roboto Condensed Light">
    <w:panose1 w:val="02000000000000000000"/>
    <w:charset w:val="00"/>
    <w:family w:val="auto"/>
    <w:pitch w:val="variable"/>
    <w:sig w:usb0="E00002FF" w:usb1="5000205B" w:usb2="00000028" w:usb3="00000000" w:csb0="0000019F" w:csb1="00000000"/>
  </w:font>
  <w:font w:name="Roboto Condensed">
    <w:panose1 w:val="02000000000000000000"/>
    <w:charset w:val="00"/>
    <w:family w:val="auto"/>
    <w:pitch w:val="variable"/>
    <w:sig w:usb0="E00002FF" w:usb1="5000205B" w:usb2="00000028"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0ED381" w14:textId="45F65883" w:rsidR="005165D1" w:rsidRDefault="00D13FE3">
    <w:pPr>
      <w:pStyle w:val="Footer"/>
    </w:pPr>
    <w:r>
      <w:rPr>
        <w:noProof/>
        <w:lang w:eastAsia="en-US"/>
      </w:rPr>
      <mc:AlternateContent>
        <mc:Choice Requires="wps">
          <w:drawing>
            <wp:anchor distT="0" distB="0" distL="114300" distR="114300" simplePos="0" relativeHeight="251657216" behindDoc="0" locked="0" layoutInCell="1" allowOverlap="1" wp14:anchorId="66960533" wp14:editId="46EDD286">
              <wp:simplePos x="0" y="0"/>
              <wp:positionH relativeFrom="column">
                <wp:posOffset>3263900</wp:posOffset>
              </wp:positionH>
              <wp:positionV relativeFrom="paragraph">
                <wp:posOffset>1097752</wp:posOffset>
              </wp:positionV>
              <wp:extent cx="3614420" cy="803910"/>
              <wp:effectExtent l="0" t="0" r="0" b="8890"/>
              <wp:wrapSquare wrapText="bothSides"/>
              <wp:docPr id="10" name="Text Box 10"/>
              <wp:cNvGraphicFramePr/>
              <a:graphic xmlns:a="http://schemas.openxmlformats.org/drawingml/2006/main">
                <a:graphicData uri="http://schemas.microsoft.com/office/word/2010/wordprocessingShape">
                  <wps:wsp>
                    <wps:cNvSpPr txBox="1"/>
                    <wps:spPr>
                      <a:xfrm>
                        <a:off x="0" y="0"/>
                        <a:ext cx="3614420" cy="803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788D36" w14:textId="77777777" w:rsidR="00CD16E2" w:rsidRPr="00B07C90" w:rsidRDefault="00CD16E2" w:rsidP="00CD16E2">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 xml:space="preserve">For more </w:t>
                          </w:r>
                          <w:proofErr w:type="gramStart"/>
                          <w:r w:rsidRPr="00B07C90">
                            <w:rPr>
                              <w:rFonts w:ascii="Roboto Condensed" w:hAnsi="Roboto Condensed"/>
                              <w:color w:val="FFFFFF" w:themeColor="background1"/>
                            </w:rPr>
                            <w:t>information</w:t>
                          </w:r>
                          <w:proofErr w:type="gramEnd"/>
                          <w:r w:rsidRPr="00B07C90">
                            <w:rPr>
                              <w:rFonts w:ascii="Roboto Condensed" w:hAnsi="Roboto Condensed"/>
                              <w:color w:val="FFFFFF" w:themeColor="background1"/>
                            </w:rPr>
                            <w:t xml:space="preserve"> contact:</w:t>
                          </w:r>
                        </w:p>
                        <w:p w14:paraId="63CDFDCC"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Bonnie Mynameis, Assistant to the Director</w:t>
                          </w:r>
                        </w:p>
                        <w:p w14:paraId="708E6940"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101Q Administration Bldg</w:t>
                          </w:r>
                        </w:p>
                        <w:p w14:paraId="2268BCE7" w14:textId="77777777" w:rsidR="00CD16E2" w:rsidRPr="00B07C90" w:rsidRDefault="00CD16E2" w:rsidP="00CD16E2">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bmynamis@alaska.edu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6960533" id="_x0000_t202" coordsize="21600,21600" o:spt="202" path="m0,0l0,21600,21600,21600,21600,0xe">
              <v:stroke joinstyle="miter"/>
              <v:path gradientshapeok="t" o:connecttype="rect"/>
            </v:shapetype>
            <v:shape id="Text Box 10" o:spid="_x0000_s1034" type="#_x0000_t202" style="position:absolute;margin-left:257pt;margin-top:86.45pt;width:284.6pt;height:6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" filled="f" stroked="f">
              <v:textbox style="mso-next-textbox:#Text Box 23">
                <w:txbxContent>
                  <w:p w14:paraId="18788D36" w14:textId="77777777" w:rsidR="00CD16E2" w:rsidRPr="00B07C90" w:rsidRDefault="00CD16E2" w:rsidP="00CD16E2">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 xml:space="preserve">For more </w:t>
                    </w:r>
                    <w:proofErr w:type="gramStart"/>
                    <w:r w:rsidRPr="00B07C90">
                      <w:rPr>
                        <w:rFonts w:ascii="Roboto Condensed" w:hAnsi="Roboto Condensed"/>
                        <w:color w:val="FFFFFF" w:themeColor="background1"/>
                      </w:rPr>
                      <w:t>information</w:t>
                    </w:r>
                    <w:proofErr w:type="gramEnd"/>
                    <w:r w:rsidRPr="00B07C90">
                      <w:rPr>
                        <w:rFonts w:ascii="Roboto Condensed" w:hAnsi="Roboto Condensed"/>
                        <w:color w:val="FFFFFF" w:themeColor="background1"/>
                      </w:rPr>
                      <w:t xml:space="preserve"> contact:</w:t>
                    </w:r>
                  </w:p>
                  <w:p w14:paraId="63CDFDCC"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Bonnie </w:t>
                    </w:r>
                    <w:proofErr w:type="spellStart"/>
                    <w:r w:rsidRPr="00B07C90">
                      <w:rPr>
                        <w:rFonts w:ascii="Roboto Condensed" w:hAnsi="Roboto Condensed"/>
                        <w:b/>
                        <w:bCs/>
                        <w:color w:val="FFFFFF" w:themeColor="background1"/>
                      </w:rPr>
                      <w:t>Mynameis</w:t>
                    </w:r>
                    <w:proofErr w:type="spellEnd"/>
                    <w:r w:rsidRPr="00B07C90">
                      <w:rPr>
                        <w:rFonts w:ascii="Roboto Condensed" w:hAnsi="Roboto Condensed"/>
                        <w:b/>
                        <w:bCs/>
                        <w:color w:val="FFFFFF" w:themeColor="background1"/>
                      </w:rPr>
                      <w:t>, Assistant to the Director</w:t>
                    </w:r>
                  </w:p>
                  <w:p w14:paraId="708E6940"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101Q Administration </w:t>
                    </w:r>
                    <w:proofErr w:type="spellStart"/>
                    <w:r w:rsidRPr="00B07C90">
                      <w:rPr>
                        <w:rFonts w:ascii="Roboto Condensed" w:hAnsi="Roboto Condensed"/>
                        <w:b/>
                        <w:bCs/>
                        <w:color w:val="FFFFFF" w:themeColor="background1"/>
                      </w:rPr>
                      <w:t>Bldg</w:t>
                    </w:r>
                    <w:proofErr w:type="spellEnd"/>
                  </w:p>
                  <w:p w14:paraId="2268BCE7" w14:textId="77777777" w:rsidR="00CD16E2" w:rsidRPr="00B07C90" w:rsidRDefault="00CD16E2" w:rsidP="00CD16E2">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bmynamis@alaska.edu</w:t>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79460" w14:textId="77777777" w:rsidR="009B77BE" w:rsidRDefault="009B77BE" w:rsidP="002F560D">
      <w:r>
        <w:separator/>
      </w:r>
    </w:p>
  </w:footnote>
  <w:footnote w:type="continuationSeparator" w:id="0">
    <w:p w14:paraId="70E2BC7C" w14:textId="77777777" w:rsidR="009B77BE" w:rsidRDefault="009B77BE" w:rsidP="002F56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9E7281" w14:textId="4FF45B59" w:rsidR="003A1AF6" w:rsidRDefault="009B77BE">
    <w:pPr>
      <w:pStyle w:val="Header"/>
    </w:pPr>
    <w:r>
      <w:rPr>
        <w:noProof/>
      </w:rPr>
      <w:pict w14:anchorId="6C614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23.2pt;height:686.7pt;z-index:-251657216;mso-position-horizontal:center;mso-position-horizontal-relative:margin;mso-position-vertical:center;mso-position-vertical-relative:margin" o:allowincell="f">
          <v:imagedata r:id="rId1" o:title="Full-Bckgrnd-with-Snipe-txt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3A2FF8" w14:textId="0901913A" w:rsidR="00B14AB8" w:rsidRPr="00B14AB8" w:rsidRDefault="00B14AB8" w:rsidP="00B14AB8">
    <w:pPr>
      <w:pStyle w:val="Header"/>
    </w:pPr>
    <w:r>
      <w:rPr>
        <w:noProof/>
        <w:lang w:eastAsia="en-US"/>
      </w:rPr>
      <w:drawing>
        <wp:anchor distT="0" distB="0" distL="114300" distR="114300" simplePos="0" relativeHeight="251658240" behindDoc="0" locked="0" layoutInCell="1" allowOverlap="1" wp14:anchorId="1C2D0629" wp14:editId="4DA358E2">
          <wp:simplePos x="0" y="0"/>
          <wp:positionH relativeFrom="page">
            <wp:posOffset>238111</wp:posOffset>
          </wp:positionH>
          <wp:positionV relativeFrom="page">
            <wp:posOffset>294198</wp:posOffset>
          </wp:positionV>
          <wp:extent cx="7300153" cy="3587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ple handout bckgrnd-top.png"/>
                  <pic:cNvPicPr/>
                </pic:nvPicPr>
                <pic:blipFill>
                  <a:blip r:embed="rId1">
                    <a:extLst>
                      <a:ext uri="{28A0092B-C50C-407E-A947-70E740481C1C}">
                        <a14:useLocalDpi xmlns:a14="http://schemas.microsoft.com/office/drawing/2010/main" val="0"/>
                      </a:ext>
                    </a:extLst>
                  </a:blip>
                  <a:stretch>
                    <a:fillRect/>
                  </a:stretch>
                </pic:blipFill>
                <pic:spPr>
                  <a:xfrm>
                    <a:off x="0" y="0"/>
                    <a:ext cx="7300153" cy="358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1EB8BB" w14:textId="7FBA6458" w:rsidR="000E4C63" w:rsidRPr="00312119" w:rsidRDefault="00312119" w:rsidP="00312119">
    <w:pPr>
      <w:pStyle w:val="Header"/>
    </w:pPr>
    <w:r>
      <w:rPr>
        <w:noProof/>
        <w:lang w:eastAsia="en-US"/>
      </w:rPr>
      <w:drawing>
        <wp:anchor distT="0" distB="0" distL="114300" distR="114300" simplePos="0" relativeHeight="251656192" behindDoc="0" locked="0" layoutInCell="1" allowOverlap="1" wp14:anchorId="3CA7916A" wp14:editId="24C7850A">
          <wp:simplePos x="0" y="0"/>
          <wp:positionH relativeFrom="margin">
            <wp:posOffset>-326390</wp:posOffset>
          </wp:positionH>
          <wp:positionV relativeFrom="margin">
            <wp:posOffset>-751840</wp:posOffset>
          </wp:positionV>
          <wp:extent cx="7315200" cy="3587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ple handout bckgrnd-top.png"/>
                  <pic:cNvPicPr/>
                </pic:nvPicPr>
                <pic:blipFill>
                  <a:blip r:embed="rId1">
                    <a:extLst>
                      <a:ext uri="{28A0092B-C50C-407E-A947-70E740481C1C}">
                        <a14:useLocalDpi xmlns:a14="http://schemas.microsoft.com/office/drawing/2010/main" val="0"/>
                      </a:ext>
                    </a:extLst>
                  </a:blip>
                  <a:stretch>
                    <a:fillRect/>
                  </a:stretch>
                </pic:blipFill>
                <pic:spPr>
                  <a:xfrm>
                    <a:off x="0" y="0"/>
                    <a:ext cx="7315200" cy="358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B745E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7687D5C"/>
    <w:lvl w:ilvl="0">
      <w:start w:val="1"/>
      <w:numFmt w:val="decimal"/>
      <w:lvlText w:val="%1."/>
      <w:lvlJc w:val="left"/>
      <w:pPr>
        <w:tabs>
          <w:tab w:val="num" w:pos="1800"/>
        </w:tabs>
        <w:ind w:left="1800" w:hanging="360"/>
      </w:pPr>
    </w:lvl>
  </w:abstractNum>
  <w:abstractNum w:abstractNumId="2">
    <w:nsid w:val="FFFFFF7D"/>
    <w:multiLevelType w:val="singleLevel"/>
    <w:tmpl w:val="91B20724"/>
    <w:lvl w:ilvl="0">
      <w:start w:val="1"/>
      <w:numFmt w:val="decimal"/>
      <w:lvlText w:val="%1."/>
      <w:lvlJc w:val="left"/>
      <w:pPr>
        <w:tabs>
          <w:tab w:val="num" w:pos="1440"/>
        </w:tabs>
        <w:ind w:left="1440" w:hanging="360"/>
      </w:pPr>
    </w:lvl>
  </w:abstractNum>
  <w:abstractNum w:abstractNumId="3">
    <w:nsid w:val="FFFFFF7E"/>
    <w:multiLevelType w:val="singleLevel"/>
    <w:tmpl w:val="3DBEF4D6"/>
    <w:lvl w:ilvl="0">
      <w:start w:val="1"/>
      <w:numFmt w:val="decimal"/>
      <w:lvlText w:val="%1."/>
      <w:lvlJc w:val="left"/>
      <w:pPr>
        <w:tabs>
          <w:tab w:val="num" w:pos="1080"/>
        </w:tabs>
        <w:ind w:left="1080" w:hanging="360"/>
      </w:pPr>
    </w:lvl>
  </w:abstractNum>
  <w:abstractNum w:abstractNumId="4">
    <w:nsid w:val="FFFFFF7F"/>
    <w:multiLevelType w:val="singleLevel"/>
    <w:tmpl w:val="5E266E76"/>
    <w:lvl w:ilvl="0">
      <w:start w:val="1"/>
      <w:numFmt w:val="decimal"/>
      <w:lvlText w:val="%1."/>
      <w:lvlJc w:val="left"/>
      <w:pPr>
        <w:tabs>
          <w:tab w:val="num" w:pos="720"/>
        </w:tabs>
        <w:ind w:left="720" w:hanging="360"/>
      </w:pPr>
    </w:lvl>
  </w:abstractNum>
  <w:abstractNum w:abstractNumId="5">
    <w:nsid w:val="FFFFFF80"/>
    <w:multiLevelType w:val="singleLevel"/>
    <w:tmpl w:val="A4A0377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1287C6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FBEFA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6D441E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D08D1BC"/>
    <w:lvl w:ilvl="0">
      <w:start w:val="1"/>
      <w:numFmt w:val="decimal"/>
      <w:lvlText w:val="%1."/>
      <w:lvlJc w:val="left"/>
      <w:pPr>
        <w:tabs>
          <w:tab w:val="num" w:pos="360"/>
        </w:tabs>
        <w:ind w:left="360" w:hanging="360"/>
      </w:pPr>
    </w:lvl>
  </w:abstractNum>
  <w:abstractNum w:abstractNumId="10">
    <w:nsid w:val="FFFFFF89"/>
    <w:multiLevelType w:val="singleLevel"/>
    <w:tmpl w:val="990276B4"/>
    <w:lvl w:ilvl="0">
      <w:start w:val="1"/>
      <w:numFmt w:val="bullet"/>
      <w:lvlText w:val=""/>
      <w:lvlJc w:val="left"/>
      <w:pPr>
        <w:tabs>
          <w:tab w:val="num" w:pos="360"/>
        </w:tabs>
        <w:ind w:left="360" w:hanging="360"/>
      </w:pPr>
      <w:rPr>
        <w:rFonts w:ascii="Symbol" w:hAnsi="Symbol" w:hint="default"/>
      </w:rPr>
    </w:lvl>
  </w:abstractNum>
  <w:abstractNum w:abstractNumId="11">
    <w:nsid w:val="581853F3"/>
    <w:multiLevelType w:val="hybridMultilevel"/>
    <w:tmpl w:val="E7CE72B8"/>
    <w:lvl w:ilvl="0" w:tplc="1F3CC0E0">
      <w:start w:val="1"/>
      <w:numFmt w:val="bullet"/>
      <w:pStyle w:val="Bulletedtext"/>
      <w:lvlText w:val=""/>
      <w:lvlJc w:val="left"/>
      <w:pPr>
        <w:ind w:left="360" w:hanging="360"/>
      </w:pPr>
      <w:rPr>
        <w:rFonts w:ascii="Symbol" w:hAnsi="Symbol" w:hint="default"/>
        <w:b/>
        <w:bCs/>
        <w:i w:val="0"/>
        <w:iCs w:val="0"/>
        <w:color w:val="DF642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60D"/>
    <w:rsid w:val="00004181"/>
    <w:rsid w:val="0004647B"/>
    <w:rsid w:val="00046F9D"/>
    <w:rsid w:val="0006101F"/>
    <w:rsid w:val="00062B5A"/>
    <w:rsid w:val="0006372F"/>
    <w:rsid w:val="0009181B"/>
    <w:rsid w:val="000B27C7"/>
    <w:rsid w:val="000D4566"/>
    <w:rsid w:val="000E4B11"/>
    <w:rsid w:val="000E4C63"/>
    <w:rsid w:val="00103B91"/>
    <w:rsid w:val="0011293F"/>
    <w:rsid w:val="0012000A"/>
    <w:rsid w:val="00133869"/>
    <w:rsid w:val="00164947"/>
    <w:rsid w:val="00166C34"/>
    <w:rsid w:val="00181AEE"/>
    <w:rsid w:val="001B1FBF"/>
    <w:rsid w:val="001B4387"/>
    <w:rsid w:val="001C46E5"/>
    <w:rsid w:val="001D230F"/>
    <w:rsid w:val="001E375A"/>
    <w:rsid w:val="001E5D71"/>
    <w:rsid w:val="0020163B"/>
    <w:rsid w:val="00212332"/>
    <w:rsid w:val="002202D6"/>
    <w:rsid w:val="00227FE0"/>
    <w:rsid w:val="00232843"/>
    <w:rsid w:val="0023317E"/>
    <w:rsid w:val="002378CD"/>
    <w:rsid w:val="002836F6"/>
    <w:rsid w:val="002A4887"/>
    <w:rsid w:val="002B3DFB"/>
    <w:rsid w:val="002B73E1"/>
    <w:rsid w:val="002E40FE"/>
    <w:rsid w:val="002E7824"/>
    <w:rsid w:val="002F560D"/>
    <w:rsid w:val="003033FA"/>
    <w:rsid w:val="00312119"/>
    <w:rsid w:val="003218E5"/>
    <w:rsid w:val="00341274"/>
    <w:rsid w:val="0036360C"/>
    <w:rsid w:val="003910C1"/>
    <w:rsid w:val="003951F7"/>
    <w:rsid w:val="003A1AF6"/>
    <w:rsid w:val="003F248C"/>
    <w:rsid w:val="00404F64"/>
    <w:rsid w:val="004069EB"/>
    <w:rsid w:val="00437AD3"/>
    <w:rsid w:val="00450CEB"/>
    <w:rsid w:val="004635A2"/>
    <w:rsid w:val="00467E6B"/>
    <w:rsid w:val="004956EE"/>
    <w:rsid w:val="004B588D"/>
    <w:rsid w:val="004C6682"/>
    <w:rsid w:val="004E71D7"/>
    <w:rsid w:val="004F3617"/>
    <w:rsid w:val="004F4CF1"/>
    <w:rsid w:val="004F5A13"/>
    <w:rsid w:val="005165D1"/>
    <w:rsid w:val="0054710A"/>
    <w:rsid w:val="00594055"/>
    <w:rsid w:val="005A3129"/>
    <w:rsid w:val="005C13AE"/>
    <w:rsid w:val="005F4062"/>
    <w:rsid w:val="0061102C"/>
    <w:rsid w:val="006235B8"/>
    <w:rsid w:val="00624CA3"/>
    <w:rsid w:val="00645867"/>
    <w:rsid w:val="00650725"/>
    <w:rsid w:val="006558F8"/>
    <w:rsid w:val="006924C3"/>
    <w:rsid w:val="00693568"/>
    <w:rsid w:val="00697675"/>
    <w:rsid w:val="006A6F37"/>
    <w:rsid w:val="007131FA"/>
    <w:rsid w:val="00715FC5"/>
    <w:rsid w:val="007243B8"/>
    <w:rsid w:val="00787E39"/>
    <w:rsid w:val="00790239"/>
    <w:rsid w:val="007D486B"/>
    <w:rsid w:val="007F1DF9"/>
    <w:rsid w:val="00810263"/>
    <w:rsid w:val="0081411A"/>
    <w:rsid w:val="008415CB"/>
    <w:rsid w:val="00865285"/>
    <w:rsid w:val="00867188"/>
    <w:rsid w:val="008A2DFF"/>
    <w:rsid w:val="008A3008"/>
    <w:rsid w:val="0092371A"/>
    <w:rsid w:val="00972E5B"/>
    <w:rsid w:val="00990EFA"/>
    <w:rsid w:val="009A453F"/>
    <w:rsid w:val="009A6AEF"/>
    <w:rsid w:val="009A7E1B"/>
    <w:rsid w:val="009B77BE"/>
    <w:rsid w:val="009C73A3"/>
    <w:rsid w:val="009D132B"/>
    <w:rsid w:val="00A81031"/>
    <w:rsid w:val="00A81831"/>
    <w:rsid w:val="00A82253"/>
    <w:rsid w:val="00AF77B3"/>
    <w:rsid w:val="00B14AB8"/>
    <w:rsid w:val="00B460EC"/>
    <w:rsid w:val="00B61C47"/>
    <w:rsid w:val="00BA032D"/>
    <w:rsid w:val="00BB3B63"/>
    <w:rsid w:val="00BC48D1"/>
    <w:rsid w:val="00BD3E70"/>
    <w:rsid w:val="00BF1B3A"/>
    <w:rsid w:val="00BF1F84"/>
    <w:rsid w:val="00BF7F0F"/>
    <w:rsid w:val="00C053D6"/>
    <w:rsid w:val="00C22300"/>
    <w:rsid w:val="00C4192D"/>
    <w:rsid w:val="00C753CE"/>
    <w:rsid w:val="00CB64AE"/>
    <w:rsid w:val="00CC123D"/>
    <w:rsid w:val="00CD16E2"/>
    <w:rsid w:val="00CE2010"/>
    <w:rsid w:val="00CE4E75"/>
    <w:rsid w:val="00CF3554"/>
    <w:rsid w:val="00CF5B0F"/>
    <w:rsid w:val="00D13FE3"/>
    <w:rsid w:val="00D313C1"/>
    <w:rsid w:val="00D656A8"/>
    <w:rsid w:val="00D7283A"/>
    <w:rsid w:val="00DA036F"/>
    <w:rsid w:val="00DA0D66"/>
    <w:rsid w:val="00DA1A28"/>
    <w:rsid w:val="00DB46C3"/>
    <w:rsid w:val="00DC34D1"/>
    <w:rsid w:val="00DF4C82"/>
    <w:rsid w:val="00E00F15"/>
    <w:rsid w:val="00E13669"/>
    <w:rsid w:val="00E14C71"/>
    <w:rsid w:val="00E1793F"/>
    <w:rsid w:val="00E203C0"/>
    <w:rsid w:val="00E3783A"/>
    <w:rsid w:val="00E57A9E"/>
    <w:rsid w:val="00E93898"/>
    <w:rsid w:val="00EC717E"/>
    <w:rsid w:val="00ED1B7E"/>
    <w:rsid w:val="00F03C7F"/>
    <w:rsid w:val="00F44090"/>
    <w:rsid w:val="00F7299E"/>
    <w:rsid w:val="00F86579"/>
    <w:rsid w:val="00F90BE0"/>
    <w:rsid w:val="00FB21A9"/>
    <w:rsid w:val="00FE0BB9"/>
    <w:rsid w:val="00FF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FD5EE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B46C3"/>
    <w:pPr>
      <w:spacing w:after="160" w:line="276" w:lineRule="auto"/>
    </w:pPr>
    <w:rPr>
      <w:rFonts w:ascii="Roboto Condensed Light" w:hAnsi="Roboto Condensed Light"/>
      <w:color w:val="6D6D6D" w:themeColor="text2" w:themeTint="E6"/>
      <w:sz w:val="20"/>
      <w:szCs w:val="20"/>
      <w:lang w:eastAsia="ja-JP"/>
    </w:rPr>
  </w:style>
  <w:style w:type="paragraph" w:styleId="Heading1">
    <w:name w:val="heading 1"/>
    <w:basedOn w:val="Normal"/>
    <w:next w:val="Normal"/>
    <w:link w:val="Heading1Char"/>
    <w:uiPriority w:val="9"/>
    <w:qFormat/>
    <w:rsid w:val="00AF77B3"/>
    <w:pPr>
      <w:keepNext/>
      <w:keepLines/>
      <w:spacing w:before="240"/>
      <w:outlineLvl w:val="0"/>
    </w:pPr>
    <w:rPr>
      <w:rFonts w:asciiTheme="majorHAnsi" w:eastAsiaTheme="majorEastAsia" w:hAnsiTheme="majorHAnsi" w:cstheme="majorBidi"/>
      <w:color w:val="00583D"/>
      <w:sz w:val="32"/>
      <w:szCs w:val="32"/>
    </w:rPr>
  </w:style>
  <w:style w:type="paragraph" w:styleId="Heading2">
    <w:name w:val="heading 2"/>
    <w:basedOn w:val="Normal"/>
    <w:next w:val="Normal"/>
    <w:link w:val="Heading2Char"/>
    <w:uiPriority w:val="9"/>
    <w:unhideWhenUsed/>
    <w:qFormat/>
    <w:rsid w:val="00AF77B3"/>
    <w:pPr>
      <w:keepNext/>
      <w:keepLines/>
      <w:spacing w:before="40"/>
      <w:outlineLvl w:val="1"/>
    </w:pPr>
    <w:rPr>
      <w:rFonts w:asciiTheme="majorHAnsi" w:eastAsiaTheme="majorEastAsia" w:hAnsiTheme="majorHAnsi" w:cstheme="majorBidi"/>
      <w:b/>
      <w:color w:val="00583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60D"/>
    <w:pPr>
      <w:tabs>
        <w:tab w:val="center" w:pos="4680"/>
        <w:tab w:val="right" w:pos="9360"/>
      </w:tabs>
    </w:pPr>
  </w:style>
  <w:style w:type="character" w:customStyle="1" w:styleId="HeaderChar">
    <w:name w:val="Header Char"/>
    <w:basedOn w:val="DefaultParagraphFont"/>
    <w:link w:val="Header"/>
    <w:uiPriority w:val="99"/>
    <w:rsid w:val="002F560D"/>
  </w:style>
  <w:style w:type="paragraph" w:styleId="Footer">
    <w:name w:val="footer"/>
    <w:basedOn w:val="Normal"/>
    <w:link w:val="FooterChar"/>
    <w:uiPriority w:val="99"/>
    <w:unhideWhenUsed/>
    <w:rsid w:val="002F560D"/>
    <w:pPr>
      <w:tabs>
        <w:tab w:val="center" w:pos="4680"/>
        <w:tab w:val="right" w:pos="9360"/>
      </w:tabs>
    </w:pPr>
  </w:style>
  <w:style w:type="character" w:customStyle="1" w:styleId="FooterChar">
    <w:name w:val="Footer Char"/>
    <w:basedOn w:val="DefaultParagraphFont"/>
    <w:link w:val="Footer"/>
    <w:uiPriority w:val="99"/>
    <w:rsid w:val="002F560D"/>
  </w:style>
  <w:style w:type="character" w:styleId="Hyperlink">
    <w:name w:val="Hyperlink"/>
    <w:basedOn w:val="DefaultParagraphFont"/>
    <w:uiPriority w:val="99"/>
    <w:unhideWhenUsed/>
    <w:rsid w:val="006924C3"/>
    <w:rPr>
      <w:color w:val="FF8300"/>
      <w:u w:val="single"/>
    </w:rPr>
  </w:style>
  <w:style w:type="paragraph" w:customStyle="1" w:styleId="Captions">
    <w:name w:val="Captions"/>
    <w:qFormat/>
    <w:rsid w:val="00062B5A"/>
    <w:pPr>
      <w:spacing w:after="100" w:line="200" w:lineRule="exact"/>
    </w:pPr>
    <w:rPr>
      <w:rFonts w:ascii="Roboto Condensed" w:eastAsiaTheme="minorEastAsia" w:hAnsi="Roboto Condensed"/>
      <w:i/>
      <w:sz w:val="16"/>
    </w:rPr>
  </w:style>
  <w:style w:type="paragraph" w:customStyle="1" w:styleId="TitleHeadline">
    <w:name w:val="Title Headline"/>
    <w:next w:val="Normal"/>
    <w:qFormat/>
    <w:rsid w:val="00CF3554"/>
    <w:pPr>
      <w:spacing w:line="600" w:lineRule="exact"/>
    </w:pPr>
    <w:rPr>
      <w:rFonts w:ascii="Roboto Condensed Light" w:eastAsia="MS Mincho" w:hAnsi="Roboto Condensed Light" w:cs="Times New Roman"/>
      <w:color w:val="4EA685" w:themeColor="accent2"/>
      <w:sz w:val="56"/>
      <w:szCs w:val="56"/>
    </w:rPr>
  </w:style>
  <w:style w:type="character" w:customStyle="1" w:styleId="Heading1Char">
    <w:name w:val="Heading 1 Char"/>
    <w:basedOn w:val="DefaultParagraphFont"/>
    <w:link w:val="Heading1"/>
    <w:uiPriority w:val="9"/>
    <w:rsid w:val="00AF77B3"/>
    <w:rPr>
      <w:rFonts w:asciiTheme="majorHAnsi" w:eastAsiaTheme="majorEastAsia" w:hAnsiTheme="majorHAnsi" w:cstheme="majorBidi"/>
      <w:color w:val="00583D"/>
      <w:sz w:val="32"/>
      <w:szCs w:val="32"/>
    </w:rPr>
  </w:style>
  <w:style w:type="character" w:styleId="FollowedHyperlink">
    <w:name w:val="FollowedHyperlink"/>
    <w:basedOn w:val="DefaultParagraphFont"/>
    <w:uiPriority w:val="99"/>
    <w:semiHidden/>
    <w:unhideWhenUsed/>
    <w:rsid w:val="000E4B11"/>
    <w:rPr>
      <w:color w:val="B2B2B2" w:themeColor="followedHyperlink"/>
      <w:u w:val="single"/>
    </w:rPr>
  </w:style>
  <w:style w:type="character" w:customStyle="1" w:styleId="Heading2Char">
    <w:name w:val="Heading 2 Char"/>
    <w:basedOn w:val="DefaultParagraphFont"/>
    <w:link w:val="Heading2"/>
    <w:uiPriority w:val="9"/>
    <w:rsid w:val="00AF77B3"/>
    <w:rPr>
      <w:rFonts w:asciiTheme="majorHAnsi" w:eastAsiaTheme="majorEastAsia" w:hAnsiTheme="majorHAnsi" w:cstheme="majorBidi"/>
      <w:b/>
      <w:color w:val="00583D"/>
      <w:sz w:val="26"/>
      <w:szCs w:val="26"/>
    </w:rPr>
  </w:style>
  <w:style w:type="paragraph" w:customStyle="1" w:styleId="BodyCopy">
    <w:name w:val="Body Copy"/>
    <w:qFormat/>
    <w:rsid w:val="00C4192D"/>
    <w:pPr>
      <w:spacing w:line="260" w:lineRule="exact"/>
    </w:pPr>
    <w:rPr>
      <w:rFonts w:ascii="Roboto Condensed Light" w:eastAsiaTheme="minorEastAsia" w:hAnsi="Roboto Condensed Light"/>
      <w:sz w:val="22"/>
    </w:rPr>
  </w:style>
  <w:style w:type="paragraph" w:customStyle="1" w:styleId="Subheads">
    <w:name w:val="Subheads"/>
    <w:next w:val="BodyCopy"/>
    <w:qFormat/>
    <w:rsid w:val="00972E5B"/>
    <w:pPr>
      <w:spacing w:after="120"/>
    </w:pPr>
    <w:rPr>
      <w:rFonts w:ascii="Roboto Condensed" w:eastAsiaTheme="minorEastAsia" w:hAnsi="Roboto Condensed"/>
      <w:b/>
      <w:color w:val="005238"/>
    </w:rPr>
  </w:style>
  <w:style w:type="paragraph" w:customStyle="1" w:styleId="HighlightText">
    <w:name w:val="Highlight Text"/>
    <w:qFormat/>
    <w:rsid w:val="00972E5B"/>
    <w:pPr>
      <w:spacing w:before="40" w:after="160" w:line="300" w:lineRule="exact"/>
    </w:pPr>
    <w:rPr>
      <w:rFonts w:ascii="Roboto Condensed" w:eastAsiaTheme="minorEastAsia" w:hAnsi="Roboto Condensed"/>
      <w:i/>
      <w:color w:val="3E8763"/>
    </w:rPr>
  </w:style>
  <w:style w:type="paragraph" w:customStyle="1" w:styleId="Bulletedtext">
    <w:name w:val="Bulleted text"/>
    <w:qFormat/>
    <w:rsid w:val="00972E5B"/>
    <w:pPr>
      <w:numPr>
        <w:numId w:val="12"/>
      </w:numPr>
      <w:spacing w:after="120" w:line="260" w:lineRule="exact"/>
    </w:pPr>
    <w:rPr>
      <w:rFonts w:ascii="Roboto Condensed Light" w:eastAsia="MS Mincho" w:hAnsi="Roboto Condensed Light" w:cs="Times New Roman"/>
      <w:color w:val="000000"/>
      <w:sz w:val="22"/>
      <w:szCs w:val="22"/>
    </w:rPr>
  </w:style>
  <w:style w:type="paragraph" w:customStyle="1" w:styleId="IntroHeader">
    <w:name w:val="Intro Header"/>
    <w:next w:val="BodyCopy"/>
    <w:qFormat/>
    <w:rsid w:val="00062B5A"/>
    <w:pPr>
      <w:spacing w:line="400" w:lineRule="exact"/>
    </w:pPr>
    <w:rPr>
      <w:rFonts w:ascii="Roboto Condensed" w:eastAsiaTheme="minorEastAsia" w:hAnsi="Roboto Condensed"/>
      <w:b/>
      <w:color w:val="005238"/>
      <w:sz w:val="32"/>
    </w:rPr>
  </w:style>
  <w:style w:type="character" w:styleId="CommentReference">
    <w:name w:val="annotation reference"/>
    <w:basedOn w:val="DefaultParagraphFont"/>
    <w:uiPriority w:val="99"/>
    <w:semiHidden/>
    <w:unhideWhenUsed/>
    <w:rsid w:val="003F248C"/>
    <w:rPr>
      <w:sz w:val="18"/>
      <w:szCs w:val="18"/>
    </w:rPr>
  </w:style>
  <w:style w:type="paragraph" w:styleId="CommentText">
    <w:name w:val="annotation text"/>
    <w:basedOn w:val="Normal"/>
    <w:link w:val="CommentTextChar"/>
    <w:uiPriority w:val="99"/>
    <w:semiHidden/>
    <w:unhideWhenUsed/>
    <w:rsid w:val="003F248C"/>
    <w:pPr>
      <w:spacing w:line="240" w:lineRule="auto"/>
    </w:pPr>
    <w:rPr>
      <w:sz w:val="24"/>
      <w:szCs w:val="24"/>
    </w:rPr>
  </w:style>
  <w:style w:type="character" w:customStyle="1" w:styleId="CommentTextChar">
    <w:name w:val="Comment Text Char"/>
    <w:basedOn w:val="DefaultParagraphFont"/>
    <w:link w:val="CommentText"/>
    <w:uiPriority w:val="99"/>
    <w:semiHidden/>
    <w:rsid w:val="003F248C"/>
    <w:rPr>
      <w:rFonts w:ascii="Roboto Condensed Light" w:hAnsi="Roboto Condensed Light"/>
      <w:color w:val="6D6D6D" w:themeColor="text2" w:themeTint="E6"/>
      <w:lang w:eastAsia="ja-JP"/>
    </w:rPr>
  </w:style>
  <w:style w:type="paragraph" w:styleId="CommentSubject">
    <w:name w:val="annotation subject"/>
    <w:basedOn w:val="CommentText"/>
    <w:next w:val="CommentText"/>
    <w:link w:val="CommentSubjectChar"/>
    <w:uiPriority w:val="99"/>
    <w:semiHidden/>
    <w:unhideWhenUsed/>
    <w:rsid w:val="003F248C"/>
    <w:rPr>
      <w:b/>
      <w:bCs/>
      <w:sz w:val="20"/>
      <w:szCs w:val="20"/>
    </w:rPr>
  </w:style>
  <w:style w:type="character" w:customStyle="1" w:styleId="CommentSubjectChar">
    <w:name w:val="Comment Subject Char"/>
    <w:basedOn w:val="CommentTextChar"/>
    <w:link w:val="CommentSubject"/>
    <w:uiPriority w:val="99"/>
    <w:semiHidden/>
    <w:rsid w:val="003F248C"/>
    <w:rPr>
      <w:rFonts w:ascii="Roboto Condensed Light" w:hAnsi="Roboto Condensed Light"/>
      <w:b/>
      <w:bCs/>
      <w:color w:val="6D6D6D" w:themeColor="text2" w:themeTint="E6"/>
      <w:sz w:val="20"/>
      <w:szCs w:val="20"/>
      <w:lang w:eastAsia="ja-JP"/>
    </w:rPr>
  </w:style>
  <w:style w:type="paragraph" w:styleId="BalloonText">
    <w:name w:val="Balloon Text"/>
    <w:basedOn w:val="Normal"/>
    <w:link w:val="BalloonTextChar"/>
    <w:uiPriority w:val="99"/>
    <w:semiHidden/>
    <w:unhideWhenUsed/>
    <w:rsid w:val="003F248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F248C"/>
    <w:rPr>
      <w:rFonts w:ascii="Times New Roman" w:hAnsi="Times New Roman"/>
      <w:color w:val="6D6D6D" w:themeColor="text2" w:themeTint="E6"/>
      <w:sz w:val="18"/>
      <w:szCs w:val="18"/>
      <w:lang w:eastAsia="ja-JP"/>
    </w:rPr>
  </w:style>
  <w:style w:type="paragraph" w:styleId="Title">
    <w:name w:val="Title"/>
    <w:basedOn w:val="Normal"/>
    <w:next w:val="Normal"/>
    <w:link w:val="TitleChar"/>
    <w:uiPriority w:val="10"/>
    <w:qFormat/>
    <w:rsid w:val="00BF1B3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F1B3A"/>
    <w:rPr>
      <w:rFonts w:asciiTheme="majorHAnsi" w:eastAsiaTheme="majorEastAsia" w:hAnsiTheme="majorHAnsi" w:cstheme="majorBidi"/>
      <w:spacing w:val="-10"/>
      <w:kern w:val="28"/>
      <w:sz w:val="56"/>
      <w:szCs w:val="5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906403">
      <w:bodyDiv w:val="1"/>
      <w:marLeft w:val="0"/>
      <w:marRight w:val="0"/>
      <w:marTop w:val="0"/>
      <w:marBottom w:val="0"/>
      <w:divBdr>
        <w:top w:val="none" w:sz="0" w:space="0" w:color="auto"/>
        <w:left w:val="none" w:sz="0" w:space="0" w:color="auto"/>
        <w:bottom w:val="none" w:sz="0" w:space="0" w:color="auto"/>
        <w:right w:val="none" w:sz="0" w:space="0" w:color="auto"/>
      </w:divBdr>
    </w:div>
    <w:div w:id="2079863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30.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UAA Brand">
      <a:dk1>
        <a:srgbClr val="000000"/>
      </a:dk1>
      <a:lt1>
        <a:srgbClr val="FFFFFF"/>
      </a:lt1>
      <a:dk2>
        <a:srgbClr val="5E5E5E"/>
      </a:dk2>
      <a:lt2>
        <a:srgbClr val="CBC7C2"/>
      </a:lt2>
      <a:accent1>
        <a:srgbClr val="00583D"/>
      </a:accent1>
      <a:accent2>
        <a:srgbClr val="4EA685"/>
      </a:accent2>
      <a:accent3>
        <a:srgbClr val="FF8300"/>
      </a:accent3>
      <a:accent4>
        <a:srgbClr val="908E86"/>
      </a:accent4>
      <a:accent5>
        <a:srgbClr val="FFC425"/>
      </a:accent5>
      <a:accent6>
        <a:srgbClr val="B83D26"/>
      </a:accent6>
      <a:hlink>
        <a:srgbClr val="70B5AB"/>
      </a:hlink>
      <a:folHlink>
        <a:srgbClr val="B2B2B2"/>
      </a:folHlink>
    </a:clrScheme>
    <a:fontScheme name="Test">
      <a:majorFont>
        <a:latin typeface="Roboto Condensed"/>
        <a:ea typeface=""/>
        <a:cs typeface=""/>
      </a:majorFont>
      <a:minorFont>
        <a:latin typeface="Roboto Condense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Opt3_2pg-Handout_2col.dotx</Template>
  <TotalTime>0</TotalTime>
  <Pages>2</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UAA</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Nedland</dc:creator>
  <cp:keywords/>
  <dc:description/>
  <cp:lastModifiedBy>Joe Nedland</cp:lastModifiedBy>
  <cp:revision>2</cp:revision>
  <cp:lastPrinted>2017-08-24T22:28:00Z</cp:lastPrinted>
  <dcterms:created xsi:type="dcterms:W3CDTF">2017-08-30T22:25:00Z</dcterms:created>
  <dcterms:modified xsi:type="dcterms:W3CDTF">2017-08-30T22:25:00Z</dcterms:modified>
</cp:coreProperties>
</file>